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ECCE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66026204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Lichfield, Staffordshire. Cutler.</w:t>
      </w:r>
    </w:p>
    <w:p w14:paraId="047722BA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BE2EE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DA87D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Strangelford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account as receiver against him,</w:t>
      </w:r>
    </w:p>
    <w:p w14:paraId="16F5B00F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Wedon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Tutbury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Godman of Lichfield(q.v.) and Richard </w:t>
      </w:r>
    </w:p>
    <w:p w14:paraId="6A6FF175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38F16AE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65F0C0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19990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D22C6" w14:textId="77777777" w:rsidR="0017517D" w:rsidRDefault="0017517D" w:rsidP="00175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p w14:paraId="73C9E1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A662E" w14:textId="77777777" w:rsidR="0017517D" w:rsidRDefault="0017517D" w:rsidP="009139A6">
      <w:r>
        <w:separator/>
      </w:r>
    </w:p>
  </w:endnote>
  <w:endnote w:type="continuationSeparator" w:id="0">
    <w:p w14:paraId="458CF4EB" w14:textId="77777777" w:rsidR="0017517D" w:rsidRDefault="001751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5E0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19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C4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234C2" w14:textId="77777777" w:rsidR="0017517D" w:rsidRDefault="0017517D" w:rsidP="009139A6">
      <w:r>
        <w:separator/>
      </w:r>
    </w:p>
  </w:footnote>
  <w:footnote w:type="continuationSeparator" w:id="0">
    <w:p w14:paraId="6185CEAA" w14:textId="77777777" w:rsidR="0017517D" w:rsidRDefault="001751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46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C09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27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7D"/>
    <w:rsid w:val="000666E0"/>
    <w:rsid w:val="0017517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E0B2"/>
  <w15:chartTrackingRefBased/>
  <w15:docId w15:val="{609284B8-9BE6-45EE-8ADB-8F4565C6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51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2022-06-26T15:31:00Z</dcterms:created>
  <dcterms:modified xsi:type="dcterms:W3CDTF">2022-06-26T15:32:00Z</dcterms:modified>
</cp:coreProperties>
</file>