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A3113" w14:textId="77777777" w:rsidR="0033640D" w:rsidRDefault="0033640D" w:rsidP="003364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COTILLER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1C097913" w14:textId="77777777" w:rsidR="0033640D" w:rsidRDefault="0033640D" w:rsidP="003364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Ferry </w:t>
      </w:r>
      <w:proofErr w:type="spellStart"/>
      <w:r>
        <w:rPr>
          <w:rFonts w:ascii="Times New Roman" w:hAnsi="Times New Roman" w:cs="Times New Roman"/>
          <w:sz w:val="24"/>
          <w:szCs w:val="24"/>
        </w:rPr>
        <w:t>Fryston</w:t>
      </w:r>
      <w:proofErr w:type="spellEnd"/>
      <w:r>
        <w:rPr>
          <w:rFonts w:ascii="Times New Roman" w:hAnsi="Times New Roman" w:cs="Times New Roman"/>
          <w:sz w:val="24"/>
          <w:szCs w:val="24"/>
        </w:rPr>
        <w:t>, West Riding of Yorkshire. Cutler.</w:t>
      </w:r>
    </w:p>
    <w:p w14:paraId="32769935" w14:textId="77777777" w:rsidR="0033640D" w:rsidRDefault="0033640D" w:rsidP="003364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AE04ECA" w14:textId="77777777" w:rsidR="0033640D" w:rsidRDefault="0033640D" w:rsidP="003364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A3B4843" w14:textId="77777777" w:rsidR="0033640D" w:rsidRDefault="0033640D" w:rsidP="003364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 xml:space="preserve">Joan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Skypwyth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Ferrybridge(q.v.), as the executrix of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Skypwyth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2F502AFA" w14:textId="77777777" w:rsidR="0033640D" w:rsidRDefault="0033640D" w:rsidP="003364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brought a plaint of debt against him and Robert Bayard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Pontefract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18D7D3B" w14:textId="77777777" w:rsidR="0033640D" w:rsidRDefault="0033640D" w:rsidP="003364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C0A140E" w14:textId="77777777" w:rsidR="0033640D" w:rsidRDefault="0033640D" w:rsidP="003364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9B02BD6" w14:textId="77777777" w:rsidR="0033640D" w:rsidRDefault="0033640D" w:rsidP="003364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68E86EA" w14:textId="77777777" w:rsidR="0033640D" w:rsidRDefault="0033640D" w:rsidP="003364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July 2022</w:t>
      </w:r>
    </w:p>
    <w:p w14:paraId="1AD5AF0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1B8D7" w14:textId="77777777" w:rsidR="0033640D" w:rsidRDefault="0033640D" w:rsidP="009139A6">
      <w:r>
        <w:separator/>
      </w:r>
    </w:p>
  </w:endnote>
  <w:endnote w:type="continuationSeparator" w:id="0">
    <w:p w14:paraId="0DEC51D0" w14:textId="77777777" w:rsidR="0033640D" w:rsidRDefault="003364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B9E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C30D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67E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82384" w14:textId="77777777" w:rsidR="0033640D" w:rsidRDefault="0033640D" w:rsidP="009139A6">
      <w:r>
        <w:separator/>
      </w:r>
    </w:p>
  </w:footnote>
  <w:footnote w:type="continuationSeparator" w:id="0">
    <w:p w14:paraId="30A12E1F" w14:textId="77777777" w:rsidR="0033640D" w:rsidRDefault="003364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F16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8A8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916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40D"/>
    <w:rsid w:val="000666E0"/>
    <w:rsid w:val="002510B7"/>
    <w:rsid w:val="0033640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0ED73"/>
  <w15:chartTrackingRefBased/>
  <w15:docId w15:val="{4D84097D-1EBD-4EBF-A0B2-D6B19CB9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364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2022-07-17T15:55:00Z</dcterms:created>
  <dcterms:modified xsi:type="dcterms:W3CDTF">2022-07-17T15:55:00Z</dcterms:modified>
</cp:coreProperties>
</file>