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56DD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COTILLER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1FF81CF3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Chippenham, Wiltshire. Cutler.</w:t>
      </w:r>
    </w:p>
    <w:p w14:paraId="0C7B66C1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21B0BC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860619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Frensche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Welle</w:t>
      </w:r>
      <w:proofErr w:type="spellEnd"/>
    </w:p>
    <w:p w14:paraId="38A4B2D7" w14:textId="77777777" w:rsidR="0090175A" w:rsidRDefault="0090175A" w:rsidP="0090175A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63737"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  <w:r w:rsidRPr="00463737">
        <w:rPr>
          <w:rFonts w:ascii="Times New Roman" w:hAnsi="Times New Roman" w:cs="Times New Roman"/>
          <w:sz w:val="24"/>
          <w:szCs w:val="24"/>
        </w:rPr>
        <w:t>John</w:t>
      </w:r>
      <w:r>
        <w:rPr>
          <w:rFonts w:ascii="Times New Roman" w:hAnsi="Times New Roman" w:cs="Times New Roman"/>
          <w:sz w:val="24"/>
          <w:szCs w:val="24"/>
        </w:rPr>
        <w:t xml:space="preserve"> Williams of Maiden Bradley, Wiltshire(q.v.), </w:t>
      </w:r>
    </w:p>
    <w:p w14:paraId="216DC011" w14:textId="77777777" w:rsidR="0090175A" w:rsidRDefault="0090175A" w:rsidP="0090175A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Dodyngton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Smyth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Mere of Rode, Somerset(q.v.).    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A6E1D7A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6D87DE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E02327B" w14:textId="77777777" w:rsidR="0090175A" w:rsidRDefault="0090175A" w:rsidP="009017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14F9D2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CDF61" w14:textId="77777777" w:rsidR="0090175A" w:rsidRDefault="0090175A" w:rsidP="009139A6">
      <w:r>
        <w:separator/>
      </w:r>
    </w:p>
  </w:endnote>
  <w:endnote w:type="continuationSeparator" w:id="0">
    <w:p w14:paraId="7BC34AC2" w14:textId="77777777" w:rsidR="0090175A" w:rsidRDefault="009017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D76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C0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60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DE76B" w14:textId="77777777" w:rsidR="0090175A" w:rsidRDefault="0090175A" w:rsidP="009139A6">
      <w:r>
        <w:separator/>
      </w:r>
    </w:p>
  </w:footnote>
  <w:footnote w:type="continuationSeparator" w:id="0">
    <w:p w14:paraId="0E48C59D" w14:textId="77777777" w:rsidR="0090175A" w:rsidRDefault="009017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B79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2F5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B0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5A"/>
    <w:rsid w:val="000666E0"/>
    <w:rsid w:val="002510B7"/>
    <w:rsid w:val="005C130B"/>
    <w:rsid w:val="00826F5C"/>
    <w:rsid w:val="0090175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CFCE1"/>
  <w15:chartTrackingRefBased/>
  <w15:docId w15:val="{F8619754-6A7C-4E6B-81B9-95AFAEA1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17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2022-07-18T11:11:00Z</dcterms:created>
  <dcterms:modified xsi:type="dcterms:W3CDTF">2022-07-18T11:11:00Z</dcterms:modified>
</cp:coreProperties>
</file>