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6F320" w14:textId="77777777" w:rsidR="0002764B" w:rsidRDefault="0002764B" w:rsidP="000276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Maurice COTILLER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2DE9D995" w14:textId="77777777" w:rsidR="0002764B" w:rsidRDefault="0002764B" w:rsidP="000276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Cutler.</w:t>
      </w:r>
    </w:p>
    <w:p w14:paraId="7F4D037D" w14:textId="77777777" w:rsidR="0002764B" w:rsidRDefault="0002764B" w:rsidP="000276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8BD4DC" w14:textId="77777777" w:rsidR="0002764B" w:rsidRDefault="0002764B" w:rsidP="000276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71DEE7" w14:textId="77777777" w:rsidR="0002764B" w:rsidRDefault="0002764B" w:rsidP="000276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Andreux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bought a plaint of debt against him and four others.</w:t>
      </w:r>
    </w:p>
    <w:p w14:paraId="26811BBC" w14:textId="77777777" w:rsidR="0002764B" w:rsidRDefault="0002764B" w:rsidP="000276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211D0A4" w14:textId="77777777" w:rsidR="0002764B" w:rsidRDefault="0002764B" w:rsidP="000276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7DF926" w14:textId="77777777" w:rsidR="0002764B" w:rsidRDefault="0002764B" w:rsidP="000276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CBEAEA" w14:textId="77777777" w:rsidR="0002764B" w:rsidRDefault="0002764B" w:rsidP="0002764B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2022</w:t>
      </w:r>
    </w:p>
    <w:p w14:paraId="65C2DD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2104" w14:textId="77777777" w:rsidR="0002764B" w:rsidRDefault="0002764B" w:rsidP="009139A6">
      <w:r>
        <w:separator/>
      </w:r>
    </w:p>
  </w:endnote>
  <w:endnote w:type="continuationSeparator" w:id="0">
    <w:p w14:paraId="1FA25D71" w14:textId="77777777" w:rsidR="0002764B" w:rsidRDefault="000276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E68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F58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22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A9B52" w14:textId="77777777" w:rsidR="0002764B" w:rsidRDefault="0002764B" w:rsidP="009139A6">
      <w:r>
        <w:separator/>
      </w:r>
    </w:p>
  </w:footnote>
  <w:footnote w:type="continuationSeparator" w:id="0">
    <w:p w14:paraId="09A3E525" w14:textId="77777777" w:rsidR="0002764B" w:rsidRDefault="000276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915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750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965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4B"/>
    <w:rsid w:val="0002764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C13EF"/>
  <w15:chartTrackingRefBased/>
  <w15:docId w15:val="{C4AE124D-2C8E-4DFF-9CEA-76EE75E2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76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2022-08-30T10:08:00Z</dcterms:created>
  <dcterms:modified xsi:type="dcterms:W3CDTF">2022-08-30T10:08:00Z</dcterms:modified>
</cp:coreProperties>
</file>