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47732" w14:textId="4B228E0B" w:rsidR="00BD4C16" w:rsidRDefault="00BD4C16" w:rsidP="00BD4C16">
      <w:pPr>
        <w:pStyle w:val="NoSpacing"/>
      </w:pPr>
      <w:r>
        <w:rPr>
          <w:u w:val="single"/>
        </w:rPr>
        <w:t>John COTHYN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9</w:t>
      </w:r>
      <w:r>
        <w:t>)</w:t>
      </w:r>
    </w:p>
    <w:p w14:paraId="3DED8405" w14:textId="77777777" w:rsidR="00BD4C16" w:rsidRDefault="00BD4C16" w:rsidP="00BD4C16">
      <w:pPr>
        <w:pStyle w:val="NoSpacing"/>
      </w:pPr>
      <w:r>
        <w:t>of the diocese of Exeter.</w:t>
      </w:r>
    </w:p>
    <w:p w14:paraId="5BEE78E6" w14:textId="77777777" w:rsidR="00BD4C16" w:rsidRDefault="00BD4C16" w:rsidP="00BD4C16">
      <w:pPr>
        <w:pStyle w:val="NoSpacing"/>
      </w:pPr>
    </w:p>
    <w:p w14:paraId="66A0FB86" w14:textId="77777777" w:rsidR="00BD4C16" w:rsidRDefault="00BD4C16" w:rsidP="00BD4C16">
      <w:pPr>
        <w:pStyle w:val="NoSpacing"/>
      </w:pPr>
    </w:p>
    <w:p w14:paraId="48DE3A11" w14:textId="655D123F" w:rsidR="00BD4C16" w:rsidRDefault="00BD4C16" w:rsidP="00BD4C16">
      <w:pPr>
        <w:pStyle w:val="NoSpacing"/>
      </w:pPr>
      <w:r>
        <w:t>11 Ma</w:t>
      </w:r>
      <w:r>
        <w:t>y1419</w:t>
      </w:r>
      <w:r>
        <w:tab/>
        <w:t xml:space="preserve">He was ordained to his first tonsure in </w:t>
      </w:r>
      <w:proofErr w:type="spellStart"/>
      <w:proofErr w:type="gramStart"/>
      <w:r>
        <w:t>St.Austell</w:t>
      </w:r>
      <w:proofErr w:type="spellEnd"/>
      <w:proofErr w:type="gramEnd"/>
      <w:r>
        <w:t>, Cornwall.</w:t>
      </w:r>
    </w:p>
    <w:p w14:paraId="106677B8" w14:textId="5956C6C6" w:rsidR="00BD4C16" w:rsidRDefault="00BD4C16" w:rsidP="00BD4C16">
      <w:pPr>
        <w:pStyle w:val="NoSpacing"/>
      </w:pPr>
      <w:r>
        <w:tab/>
      </w:r>
      <w:r>
        <w:tab/>
        <w:t>(“Stafford Register” pp.43</w:t>
      </w:r>
      <w:r>
        <w:t>1</w:t>
      </w:r>
      <w:r>
        <w:t xml:space="preserve"> and 42</w:t>
      </w:r>
      <w:r>
        <w:t>8</w:t>
      </w:r>
      <w:bookmarkStart w:id="0" w:name="_GoBack"/>
      <w:bookmarkEnd w:id="0"/>
      <w:r>
        <w:t>)</w:t>
      </w:r>
    </w:p>
    <w:p w14:paraId="460B83A4" w14:textId="77777777" w:rsidR="00BD4C16" w:rsidRDefault="00BD4C16" w:rsidP="00BD4C16">
      <w:pPr>
        <w:pStyle w:val="NoSpacing"/>
      </w:pPr>
    </w:p>
    <w:p w14:paraId="42C61474" w14:textId="77777777" w:rsidR="00BD4C16" w:rsidRDefault="00BD4C16" w:rsidP="00BD4C16">
      <w:pPr>
        <w:pStyle w:val="NoSpacing"/>
      </w:pPr>
    </w:p>
    <w:p w14:paraId="440B72DE" w14:textId="77777777" w:rsidR="00BD4C16" w:rsidRPr="00F73D2E" w:rsidRDefault="00BD4C16" w:rsidP="00BD4C16">
      <w:pPr>
        <w:pStyle w:val="NoSpacing"/>
      </w:pPr>
      <w:r>
        <w:t>2 April 2019</w:t>
      </w:r>
    </w:p>
    <w:p w14:paraId="4C6BF45E" w14:textId="74F38223" w:rsidR="00BD4C16" w:rsidRPr="00BD4C16" w:rsidRDefault="00BD4C16" w:rsidP="00E71FC3">
      <w:pPr>
        <w:pStyle w:val="NoSpacing"/>
      </w:pPr>
    </w:p>
    <w:sectPr w:rsidR="00BD4C16" w:rsidRPr="00BD4C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9BD1C" w14:textId="77777777" w:rsidR="00BD4C16" w:rsidRDefault="00BD4C16" w:rsidP="00E71FC3">
      <w:pPr>
        <w:spacing w:after="0" w:line="240" w:lineRule="auto"/>
      </w:pPr>
      <w:r>
        <w:separator/>
      </w:r>
    </w:p>
  </w:endnote>
  <w:endnote w:type="continuationSeparator" w:id="0">
    <w:p w14:paraId="3221EFFB" w14:textId="77777777" w:rsidR="00BD4C16" w:rsidRDefault="00BD4C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23C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019F8" w14:textId="77777777" w:rsidR="00BD4C16" w:rsidRDefault="00BD4C16" w:rsidP="00E71FC3">
      <w:pPr>
        <w:spacing w:after="0" w:line="240" w:lineRule="auto"/>
      </w:pPr>
      <w:r>
        <w:separator/>
      </w:r>
    </w:p>
  </w:footnote>
  <w:footnote w:type="continuationSeparator" w:id="0">
    <w:p w14:paraId="0A111B77" w14:textId="77777777" w:rsidR="00BD4C16" w:rsidRDefault="00BD4C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C16"/>
    <w:rsid w:val="001A7C09"/>
    <w:rsid w:val="00577BD5"/>
    <w:rsid w:val="00656CBA"/>
    <w:rsid w:val="006A1F77"/>
    <w:rsid w:val="00733BE7"/>
    <w:rsid w:val="00AB52E8"/>
    <w:rsid w:val="00B16D3F"/>
    <w:rsid w:val="00BB41AC"/>
    <w:rsid w:val="00BD4C1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D9A2"/>
  <w15:chartTrackingRefBased/>
  <w15:docId w15:val="{03A04613-3A99-4D3F-9C2C-CBB84FEC4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2019-04-02T20:59:00Z</dcterms:created>
  <dcterms:modified xsi:type="dcterms:W3CDTF">2019-04-02T21:00:00Z</dcterms:modified>
</cp:coreProperties>
</file>