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B97D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Walter COTEWYK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604CDBA2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F92ACEA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9008FC2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97DDF7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E2B3A6E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2B6D3E71" w14:textId="77777777" w:rsidR="00052A99" w:rsidRPr="00065994" w:rsidRDefault="00052A99" w:rsidP="00052A9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9013C89" w14:textId="77777777" w:rsidR="00052A99" w:rsidRDefault="00052A99" w:rsidP="00052A9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F7C122F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D27AAE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B92460" w14:textId="77777777" w:rsidR="00052A99" w:rsidRDefault="00052A99" w:rsidP="00052A9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April 2025</w:t>
      </w:r>
    </w:p>
    <w:p w14:paraId="309C6B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C4DCB" w14:textId="77777777" w:rsidR="00052A99" w:rsidRDefault="00052A99" w:rsidP="009139A6">
      <w:r>
        <w:separator/>
      </w:r>
    </w:p>
  </w:endnote>
  <w:endnote w:type="continuationSeparator" w:id="0">
    <w:p w14:paraId="0344D21D" w14:textId="77777777" w:rsidR="00052A99" w:rsidRDefault="00052A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79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79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00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8E3E0" w14:textId="77777777" w:rsidR="00052A99" w:rsidRDefault="00052A99" w:rsidP="009139A6">
      <w:r>
        <w:separator/>
      </w:r>
    </w:p>
  </w:footnote>
  <w:footnote w:type="continuationSeparator" w:id="0">
    <w:p w14:paraId="6B900BA5" w14:textId="77777777" w:rsidR="00052A99" w:rsidRDefault="00052A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22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1A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97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99"/>
    <w:rsid w:val="00052A99"/>
    <w:rsid w:val="000666E0"/>
    <w:rsid w:val="000A2E7A"/>
    <w:rsid w:val="001307AC"/>
    <w:rsid w:val="00190DFA"/>
    <w:rsid w:val="002510B7"/>
    <w:rsid w:val="00270799"/>
    <w:rsid w:val="002737D5"/>
    <w:rsid w:val="002A337F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CA4B"/>
  <w15:chartTrackingRefBased/>
  <w15:docId w15:val="{4E26B5BE-CD76-4556-B0AF-37ED8855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2025-05-13T19:21:00Z</dcterms:created>
  <dcterms:modified xsi:type="dcterms:W3CDTF">2025-05-13T19:21:00Z</dcterms:modified>
</cp:coreProperties>
</file>