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0420E" w14:textId="77777777" w:rsidR="00D24FA6" w:rsidRDefault="00D24FA6" w:rsidP="00D24FA6">
      <w:pPr>
        <w:pStyle w:val="NoSpacing"/>
      </w:pPr>
      <w:r>
        <w:rPr>
          <w:u w:val="single"/>
        </w:rPr>
        <w:t>John COTESMORE</w:t>
      </w:r>
      <w:r>
        <w:t xml:space="preserve">        (fl.1422)</w:t>
      </w:r>
    </w:p>
    <w:p w14:paraId="6642D519" w14:textId="77777777" w:rsidR="00D24FA6" w:rsidRDefault="00D24FA6" w:rsidP="00D24FA6">
      <w:pPr>
        <w:pStyle w:val="NoSpacing"/>
      </w:pPr>
    </w:p>
    <w:p w14:paraId="2CF5FAE6" w14:textId="77777777" w:rsidR="00D24FA6" w:rsidRDefault="00D24FA6" w:rsidP="00D24FA6">
      <w:pPr>
        <w:pStyle w:val="NoSpacing"/>
      </w:pPr>
    </w:p>
    <w:p w14:paraId="73A702B9" w14:textId="77777777" w:rsidR="00D24FA6" w:rsidRDefault="00D24FA6" w:rsidP="00D24FA6">
      <w:pPr>
        <w:pStyle w:val="NoSpacing"/>
        <w:ind w:left="1440" w:hanging="1440"/>
      </w:pPr>
      <w:r>
        <w:t>20 Jan.1422</w:t>
      </w:r>
      <w:r>
        <w:tab/>
        <w:t xml:space="preserve">Settlement of the action taken by him and others against William </w:t>
      </w:r>
      <w:proofErr w:type="spellStart"/>
      <w:r>
        <w:t>Graveney</w:t>
      </w:r>
      <w:proofErr w:type="spellEnd"/>
      <w:r>
        <w:t>(q.v.) and his wife, Joan(q.v.), deforciants of 2 messuages</w:t>
      </w:r>
    </w:p>
    <w:p w14:paraId="692063BF" w14:textId="77777777" w:rsidR="00D24FA6" w:rsidRDefault="00D24FA6" w:rsidP="00D24FA6">
      <w:pPr>
        <w:pStyle w:val="NoSpacing"/>
        <w:ind w:left="1440" w:hanging="1440"/>
      </w:pPr>
      <w:r>
        <w:tab/>
        <w:t xml:space="preserve">and 5 acres of land in Horton, </w:t>
      </w:r>
      <w:proofErr w:type="spellStart"/>
      <w:r>
        <w:t>Iver</w:t>
      </w:r>
      <w:proofErr w:type="spellEnd"/>
      <w:r>
        <w:t xml:space="preserve"> and Langley Marish, Buckinghamshire.</w:t>
      </w:r>
    </w:p>
    <w:p w14:paraId="1A9F8FFF" w14:textId="77777777" w:rsidR="00D24FA6" w:rsidRDefault="00D24FA6" w:rsidP="00D24FA6">
      <w:pPr>
        <w:pStyle w:val="NoSpacing"/>
        <w:ind w:left="1440" w:hanging="1440"/>
      </w:pPr>
      <w:r>
        <w:tab/>
        <w:t>(</w:t>
      </w:r>
      <w:hyperlink r:id="rId6" w:history="1">
        <w:r w:rsidRPr="00023A92">
          <w:rPr>
            <w:rStyle w:val="Hyperlink"/>
          </w:rPr>
          <w:t>www.medievalgenealogy.org.uk/fines/abstracts/CP_25_1_22_117.shtml</w:t>
        </w:r>
      </w:hyperlink>
      <w:r>
        <w:t>)</w:t>
      </w:r>
    </w:p>
    <w:p w14:paraId="7663FBE8" w14:textId="77777777" w:rsidR="00D24FA6" w:rsidRDefault="00D24FA6" w:rsidP="00D24FA6">
      <w:pPr>
        <w:pStyle w:val="NoSpacing"/>
        <w:ind w:left="1440" w:hanging="1440"/>
      </w:pPr>
    </w:p>
    <w:p w14:paraId="74C3DE0D" w14:textId="77777777" w:rsidR="00D24FA6" w:rsidRDefault="00D24FA6" w:rsidP="00D24FA6">
      <w:pPr>
        <w:pStyle w:val="NoSpacing"/>
        <w:ind w:left="1440" w:hanging="1440"/>
      </w:pPr>
    </w:p>
    <w:p w14:paraId="192A92C9" w14:textId="77777777" w:rsidR="00D24FA6" w:rsidRDefault="00D24FA6" w:rsidP="00D24FA6">
      <w:pPr>
        <w:pStyle w:val="NoSpacing"/>
        <w:ind w:left="1440" w:hanging="1440"/>
      </w:pPr>
    </w:p>
    <w:p w14:paraId="114DD874" w14:textId="77777777" w:rsidR="00D24FA6" w:rsidRDefault="00D24FA6" w:rsidP="00D24FA6">
      <w:pPr>
        <w:pStyle w:val="NoSpacing"/>
        <w:ind w:left="1440" w:hanging="1440"/>
      </w:pPr>
      <w:r>
        <w:t>22 November 2014</w:t>
      </w:r>
    </w:p>
    <w:p w14:paraId="72758CCA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14840" w14:textId="77777777" w:rsidR="00D24FA6" w:rsidRDefault="00D24FA6" w:rsidP="00920DE3">
      <w:pPr>
        <w:spacing w:after="0" w:line="240" w:lineRule="auto"/>
      </w:pPr>
      <w:r>
        <w:separator/>
      </w:r>
    </w:p>
  </w:endnote>
  <w:endnote w:type="continuationSeparator" w:id="0">
    <w:p w14:paraId="369B029A" w14:textId="77777777" w:rsidR="00D24FA6" w:rsidRDefault="00D24F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E60FA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64A5A" w14:textId="77777777" w:rsidR="00C009D8" w:rsidRPr="00C009D8" w:rsidRDefault="00C009D8">
    <w:pPr>
      <w:pStyle w:val="Footer"/>
    </w:pPr>
    <w:r>
      <w:t>Copyright I.S.Rogers 9 August 2013</w:t>
    </w:r>
  </w:p>
  <w:p w14:paraId="4A7F1B9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BD91D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7197F" w14:textId="77777777" w:rsidR="00D24FA6" w:rsidRDefault="00D24FA6" w:rsidP="00920DE3">
      <w:pPr>
        <w:spacing w:after="0" w:line="240" w:lineRule="auto"/>
      </w:pPr>
      <w:r>
        <w:separator/>
      </w:r>
    </w:p>
  </w:footnote>
  <w:footnote w:type="continuationSeparator" w:id="0">
    <w:p w14:paraId="6611DD53" w14:textId="77777777" w:rsidR="00D24FA6" w:rsidRDefault="00D24F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7FE1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03498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06BA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FA6"/>
    <w:rsid w:val="00120749"/>
    <w:rsid w:val="002F71BD"/>
    <w:rsid w:val="00624CAE"/>
    <w:rsid w:val="00920DE3"/>
    <w:rsid w:val="00C009D8"/>
    <w:rsid w:val="00CF53C8"/>
    <w:rsid w:val="00D24FA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F6CA0"/>
  <w15:docId w15:val="{4E4E77B3-04F3-4546-8711-741692B1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4F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2015-01-17T19:57:00Z</dcterms:created>
  <dcterms:modified xsi:type="dcterms:W3CDTF">2021-06-22T09:04:00Z</dcterms:modified>
</cp:coreProperties>
</file>