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57D83" w14:textId="57540F72" w:rsidR="00221FC2" w:rsidRDefault="00221FC2" w:rsidP="00221F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COTESMORE</w:t>
      </w:r>
      <w:r>
        <w:rPr>
          <w:rFonts w:ascii="Times New Roman" w:hAnsi="Times New Roman" w:cs="Times New Roman"/>
          <w:sz w:val="24"/>
          <w:szCs w:val="24"/>
        </w:rPr>
        <w:t xml:space="preserve">       (fl.14</w:t>
      </w:r>
      <w:r w:rsidR="00F34E34">
        <w:rPr>
          <w:rFonts w:ascii="Times New Roman" w:hAnsi="Times New Roman" w:cs="Times New Roman"/>
          <w:sz w:val="24"/>
          <w:szCs w:val="24"/>
        </w:rPr>
        <w:t>20-</w:t>
      </w:r>
      <w:r>
        <w:rPr>
          <w:rFonts w:ascii="Times New Roman" w:hAnsi="Times New Roman" w:cs="Times New Roman"/>
          <w:sz w:val="24"/>
          <w:szCs w:val="24"/>
        </w:rPr>
        <w:t>22)</w:t>
      </w:r>
    </w:p>
    <w:p w14:paraId="57AD0FA9" w14:textId="77777777" w:rsidR="00221FC2" w:rsidRDefault="00221FC2" w:rsidP="00221F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3EB704" w14:textId="77777777" w:rsidR="00221FC2" w:rsidRDefault="00221FC2" w:rsidP="00221F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652828" w14:textId="43ECF800" w:rsidR="00F34E34" w:rsidRPr="00F34E34" w:rsidRDefault="00F34E34" w:rsidP="00F34E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34">
        <w:rPr>
          <w:rFonts w:ascii="Times New Roman" w:hAnsi="Times New Roman" w:cs="Times New Roman"/>
          <w:sz w:val="24"/>
          <w:szCs w:val="24"/>
        </w:rPr>
        <w:t xml:space="preserve">  8 Ju</w:t>
      </w:r>
      <w:r w:rsidRPr="00F34E34">
        <w:rPr>
          <w:rFonts w:ascii="Times New Roman" w:hAnsi="Times New Roman" w:cs="Times New Roman"/>
          <w:sz w:val="24"/>
          <w:szCs w:val="24"/>
        </w:rPr>
        <w:t>l</w:t>
      </w:r>
      <w:r w:rsidRPr="00F34E34">
        <w:rPr>
          <w:rFonts w:ascii="Times New Roman" w:hAnsi="Times New Roman" w:cs="Times New Roman"/>
          <w:sz w:val="24"/>
          <w:szCs w:val="24"/>
        </w:rPr>
        <w:t>.1420</w:t>
      </w:r>
      <w:r w:rsidRPr="00F34E34">
        <w:rPr>
          <w:rFonts w:ascii="Times New Roman" w:hAnsi="Times New Roman" w:cs="Times New Roman"/>
          <w:sz w:val="24"/>
          <w:szCs w:val="24"/>
        </w:rPr>
        <w:tab/>
        <w:t>He was on a commission of the peace for Cambridgeshire.</w:t>
      </w:r>
    </w:p>
    <w:p w14:paraId="61C24C10" w14:textId="77777777" w:rsidR="00F34E34" w:rsidRPr="00F34E34" w:rsidRDefault="00F34E34" w:rsidP="00F34E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E34">
        <w:rPr>
          <w:rFonts w:ascii="Times New Roman" w:hAnsi="Times New Roman" w:cs="Times New Roman"/>
          <w:sz w:val="24"/>
          <w:szCs w:val="24"/>
        </w:rPr>
        <w:tab/>
      </w:r>
      <w:r w:rsidRPr="00F34E34">
        <w:rPr>
          <w:rFonts w:ascii="Times New Roman" w:hAnsi="Times New Roman" w:cs="Times New Roman"/>
          <w:sz w:val="24"/>
          <w:szCs w:val="24"/>
        </w:rPr>
        <w:tab/>
        <w:t>(C.P.R. 1416-22 p.450)</w:t>
      </w:r>
    </w:p>
    <w:p w14:paraId="0ED32004" w14:textId="3564EDC2" w:rsidR="006406AA" w:rsidRDefault="006406AA" w:rsidP="00221F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Dec.1420</w:t>
      </w:r>
      <w:r>
        <w:rPr>
          <w:rFonts w:ascii="Times New Roman" w:hAnsi="Times New Roman" w:cs="Times New Roman"/>
          <w:sz w:val="24"/>
          <w:szCs w:val="24"/>
        </w:rPr>
        <w:tab/>
      </w:r>
      <w:r w:rsidRPr="006406AA">
        <w:rPr>
          <w:rFonts w:ascii="Times New Roman" w:hAnsi="Times New Roman" w:cs="Times New Roman"/>
          <w:sz w:val="24"/>
          <w:szCs w:val="24"/>
        </w:rPr>
        <w:t>He was on a commission of the peace for Cambridge. (C.P.R. 1416-22 p.450)</w:t>
      </w:r>
    </w:p>
    <w:p w14:paraId="0D43BF06" w14:textId="04A21D63" w:rsidR="006406AA" w:rsidRDefault="006406AA" w:rsidP="00221F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Feb.1422</w:t>
      </w:r>
      <w:r>
        <w:rPr>
          <w:rFonts w:ascii="Times New Roman" w:hAnsi="Times New Roman" w:cs="Times New Roman"/>
          <w:sz w:val="24"/>
          <w:szCs w:val="24"/>
        </w:rPr>
        <w:tab/>
        <w:t>He was on a similar commission.   (ibid.)</w:t>
      </w:r>
    </w:p>
    <w:p w14:paraId="71FFC827" w14:textId="3DBD6B2A" w:rsidR="00221FC2" w:rsidRDefault="00221FC2" w:rsidP="00221F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</w:t>
      </w:r>
      <w:r>
        <w:rPr>
          <w:rFonts w:ascii="Times New Roman" w:hAnsi="Times New Roman" w:cs="Times New Roman"/>
          <w:sz w:val="24"/>
          <w:szCs w:val="24"/>
        </w:rPr>
        <w:tab/>
        <w:t>He and William Babyngton(q.v.) were commissioned to take the assizes in</w:t>
      </w:r>
    </w:p>
    <w:p w14:paraId="7CAE66BE" w14:textId="77777777" w:rsidR="00221FC2" w:rsidRDefault="00221FC2" w:rsidP="00221F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Suffolk, Cambridgeshire, Huntingdonshire, Bedfordshire and</w:t>
      </w:r>
    </w:p>
    <w:p w14:paraId="49A87A7D" w14:textId="77777777" w:rsidR="00221FC2" w:rsidRDefault="00221FC2" w:rsidP="00221F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Buckinghamshire.    (C.P.R. 1422-29 p.40)</w:t>
      </w:r>
    </w:p>
    <w:p w14:paraId="5F6FE3CD" w14:textId="77777777" w:rsidR="00221FC2" w:rsidRDefault="00221FC2" w:rsidP="00221F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319DE" w14:textId="77777777" w:rsidR="00221FC2" w:rsidRDefault="00221FC2" w:rsidP="00221F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845727" w14:textId="77777777" w:rsidR="00221FC2" w:rsidRDefault="00221FC2" w:rsidP="00221F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2021</w:t>
      </w:r>
    </w:p>
    <w:p w14:paraId="6D6679D5" w14:textId="50E3ED6C" w:rsidR="006406AA" w:rsidRDefault="006406AA" w:rsidP="00221F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November 2023</w:t>
      </w:r>
    </w:p>
    <w:p w14:paraId="78DF0CE4" w14:textId="22105686" w:rsidR="00221FC2" w:rsidRPr="00221FC2" w:rsidRDefault="00221FC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21FC2" w:rsidRPr="00221F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49E8B" w14:textId="77777777" w:rsidR="00221FC2" w:rsidRDefault="00221FC2" w:rsidP="009139A6">
      <w:r>
        <w:separator/>
      </w:r>
    </w:p>
  </w:endnote>
  <w:endnote w:type="continuationSeparator" w:id="0">
    <w:p w14:paraId="4DC03F61" w14:textId="77777777" w:rsidR="00221FC2" w:rsidRDefault="00221F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9B8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373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7C4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F0041" w14:textId="77777777" w:rsidR="00221FC2" w:rsidRDefault="00221FC2" w:rsidP="009139A6">
      <w:r>
        <w:separator/>
      </w:r>
    </w:p>
  </w:footnote>
  <w:footnote w:type="continuationSeparator" w:id="0">
    <w:p w14:paraId="3E150352" w14:textId="77777777" w:rsidR="00221FC2" w:rsidRDefault="00221F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A27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FDF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A35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FC2"/>
    <w:rsid w:val="000666E0"/>
    <w:rsid w:val="001A527C"/>
    <w:rsid w:val="00221FC2"/>
    <w:rsid w:val="002510B7"/>
    <w:rsid w:val="005C130B"/>
    <w:rsid w:val="006406AA"/>
    <w:rsid w:val="00826F5C"/>
    <w:rsid w:val="009139A6"/>
    <w:rsid w:val="009448BB"/>
    <w:rsid w:val="00A3176C"/>
    <w:rsid w:val="00BA00AB"/>
    <w:rsid w:val="00EB3209"/>
    <w:rsid w:val="00F34E3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6849C"/>
  <w15:chartTrackingRefBased/>
  <w15:docId w15:val="{25498E9B-E2D7-4E33-AAFE-B0B3E677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2021-03-10T21:20:00Z</dcterms:created>
  <dcterms:modified xsi:type="dcterms:W3CDTF">2024-04-02T09:08:00Z</dcterms:modified>
</cp:coreProperties>
</file>