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54EE9" w14:textId="77777777" w:rsidR="00C55A90" w:rsidRDefault="00C55A90" w:rsidP="00C55A90">
      <w:pPr>
        <w:pStyle w:val="NoSpacing"/>
      </w:pPr>
      <w:r>
        <w:rPr>
          <w:u w:val="single"/>
        </w:rPr>
        <w:t>Robert COTESFORTH</w:t>
      </w:r>
      <w:r>
        <w:t xml:space="preserve">      (fl.1485)</w:t>
      </w:r>
    </w:p>
    <w:p w14:paraId="13013310" w14:textId="77777777" w:rsidR="00C55A90" w:rsidRDefault="00C55A90" w:rsidP="00C55A90">
      <w:pPr>
        <w:pStyle w:val="NoSpacing"/>
      </w:pPr>
    </w:p>
    <w:p w14:paraId="3010AE60" w14:textId="77777777" w:rsidR="00C55A90" w:rsidRDefault="00C55A90" w:rsidP="00C55A90">
      <w:pPr>
        <w:pStyle w:val="NoSpacing"/>
      </w:pPr>
    </w:p>
    <w:p w14:paraId="0AFE703F" w14:textId="77777777" w:rsidR="00C55A90" w:rsidRDefault="00C55A90" w:rsidP="00C55A90">
      <w:pPr>
        <w:pStyle w:val="NoSpacing"/>
      </w:pPr>
      <w:r>
        <w:tab/>
        <w:t>1485</w:t>
      </w:r>
      <w:r>
        <w:tab/>
        <w:t>He was paid 4s 2d for 10 stone of iron.</w:t>
      </w:r>
    </w:p>
    <w:p w14:paraId="5E24CC6B" w14:textId="77777777" w:rsidR="00C55A90" w:rsidRDefault="00C55A90" w:rsidP="00C55A90">
      <w:pPr>
        <w:pStyle w:val="NoSpacing"/>
      </w:pPr>
      <w:r>
        <w:tab/>
      </w:r>
      <w:r>
        <w:tab/>
      </w:r>
      <w:r w:rsidRPr="00981558">
        <w:t xml:space="preserve">(“The Lordship of Middleham in 1465-6 and 1473-4 edited by Livia </w:t>
      </w:r>
    </w:p>
    <w:p w14:paraId="44C3132A" w14:textId="77777777" w:rsidR="00C55A90" w:rsidRDefault="00C55A90" w:rsidP="00C55A90">
      <w:pPr>
        <w:pStyle w:val="NoSpacing"/>
        <w:ind w:left="1440"/>
      </w:pPr>
      <w:r w:rsidRPr="00981558">
        <w:t>Vissa-Fuchs,</w:t>
      </w:r>
      <w:r>
        <w:t xml:space="preserve"> </w:t>
      </w:r>
      <w:r w:rsidRPr="00981558">
        <w:t>Jonathan Mackman and Anne F. Sutton” published by the York History Trust in</w:t>
      </w:r>
      <w:r>
        <w:t xml:space="preserve"> </w:t>
      </w:r>
      <w:r w:rsidRPr="00981558">
        <w:t>association with Shaun Tyas, 2023 p.</w:t>
      </w:r>
      <w:r>
        <w:t>103)</w:t>
      </w:r>
    </w:p>
    <w:p w14:paraId="0AC31A7D" w14:textId="77777777" w:rsidR="00C55A90" w:rsidRDefault="00C55A90" w:rsidP="00C55A90">
      <w:pPr>
        <w:pStyle w:val="NoSpacing"/>
      </w:pPr>
    </w:p>
    <w:p w14:paraId="79DBD3EC" w14:textId="77777777" w:rsidR="00C55A90" w:rsidRDefault="00C55A90" w:rsidP="00C55A90">
      <w:pPr>
        <w:pStyle w:val="NoSpacing"/>
      </w:pPr>
    </w:p>
    <w:p w14:paraId="015DEC84" w14:textId="77777777" w:rsidR="00C55A90" w:rsidRDefault="00C55A90" w:rsidP="00C55A90">
      <w:pPr>
        <w:pStyle w:val="NoSpacing"/>
      </w:pPr>
      <w:r>
        <w:t>27 February 2026</w:t>
      </w:r>
    </w:p>
    <w:p w14:paraId="4984EB7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7A055" w14:textId="77777777" w:rsidR="00E805C7" w:rsidRDefault="00E805C7" w:rsidP="00086E2C">
      <w:pPr>
        <w:spacing w:after="0" w:line="240" w:lineRule="auto"/>
      </w:pPr>
      <w:r>
        <w:separator/>
      </w:r>
    </w:p>
  </w:endnote>
  <w:endnote w:type="continuationSeparator" w:id="0">
    <w:p w14:paraId="643C9FAC" w14:textId="77777777" w:rsidR="00E805C7" w:rsidRDefault="00E805C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2508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FE35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855B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2D300" w14:textId="77777777" w:rsidR="00E805C7" w:rsidRDefault="00E805C7" w:rsidP="00086E2C">
      <w:pPr>
        <w:spacing w:after="0" w:line="240" w:lineRule="auto"/>
      </w:pPr>
      <w:r>
        <w:separator/>
      </w:r>
    </w:p>
  </w:footnote>
  <w:footnote w:type="continuationSeparator" w:id="0">
    <w:p w14:paraId="46385A21" w14:textId="77777777" w:rsidR="00E805C7" w:rsidRDefault="00E805C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E887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0DB6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DC61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A90"/>
    <w:rsid w:val="00086E2C"/>
    <w:rsid w:val="000A2E7A"/>
    <w:rsid w:val="002244B7"/>
    <w:rsid w:val="00314D94"/>
    <w:rsid w:val="00617568"/>
    <w:rsid w:val="006E68FA"/>
    <w:rsid w:val="00BC7F10"/>
    <w:rsid w:val="00C55A90"/>
    <w:rsid w:val="00E805C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969EB"/>
  <w15:chartTrackingRefBased/>
  <w15:docId w15:val="{34572C3F-D023-49EB-98FD-8CF818839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55A90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43</Words>
  <Characters>256</Characters>
  <Application>Microsoft Office Word</Application>
  <DocSecurity>0</DocSecurity>
  <Lines>15</Lines>
  <Paragraphs>8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2026-03-03T07:34:00Z</dcterms:created>
  <dcterms:modified xsi:type="dcterms:W3CDTF">2026-03-03T07:35:00Z</dcterms:modified>
</cp:coreProperties>
</file>