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0CB701" w14:textId="2F45098A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COTESBROOK</w:t>
      </w:r>
      <w:r w:rsidR="0026354F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26354F">
        <w:rPr>
          <w:rFonts w:ascii="Times New Roman" w:hAnsi="Times New Roman" w:cs="Times New Roman"/>
          <w:sz w:val="24"/>
          <w:szCs w:val="24"/>
          <w:u w:val="single"/>
        </w:rPr>
        <w:t>COTESBROKE)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(fl.14</w:t>
      </w:r>
      <w:r w:rsidR="00F71453">
        <w:rPr>
          <w:rFonts w:ascii="Times New Roman" w:hAnsi="Times New Roman" w:cs="Times New Roman"/>
          <w:sz w:val="24"/>
          <w:szCs w:val="24"/>
        </w:rPr>
        <w:t>24-35)</w:t>
      </w:r>
    </w:p>
    <w:p w14:paraId="13D58A0B" w14:textId="77777777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1D71F6" w14:textId="131DF04E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C60EBD" w14:textId="77777777" w:rsidR="00F71453" w:rsidRPr="00F71453" w:rsidRDefault="00F71453" w:rsidP="00F71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1453">
        <w:rPr>
          <w:rFonts w:ascii="Times New Roman" w:hAnsi="Times New Roman" w:cs="Times New Roman"/>
          <w:sz w:val="24"/>
          <w:szCs w:val="24"/>
        </w:rPr>
        <w:t>31 May1424</w:t>
      </w:r>
      <w:r w:rsidRPr="00F71453"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 w:rsidRPr="00F71453"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 w:rsidRPr="00F71453">
        <w:rPr>
          <w:rFonts w:ascii="Times New Roman" w:hAnsi="Times New Roman" w:cs="Times New Roman"/>
          <w:sz w:val="24"/>
          <w:szCs w:val="24"/>
        </w:rPr>
        <w:t xml:space="preserve"> held in Gloucester</w:t>
      </w:r>
    </w:p>
    <w:p w14:paraId="53301445" w14:textId="77777777" w:rsidR="00F71453" w:rsidRPr="00F71453" w:rsidRDefault="00F71453" w:rsidP="00F71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1453">
        <w:rPr>
          <w:rFonts w:ascii="Times New Roman" w:hAnsi="Times New Roman" w:cs="Times New Roman"/>
          <w:sz w:val="24"/>
          <w:szCs w:val="24"/>
        </w:rPr>
        <w:tab/>
      </w:r>
      <w:r w:rsidRPr="00F71453">
        <w:rPr>
          <w:rFonts w:ascii="Times New Roman" w:hAnsi="Times New Roman" w:cs="Times New Roman"/>
          <w:sz w:val="24"/>
          <w:szCs w:val="24"/>
        </w:rPr>
        <w:tab/>
        <w:t>into lands of Isabel Beaumont(q.v.).</w:t>
      </w:r>
    </w:p>
    <w:p w14:paraId="7E98A724" w14:textId="0BD50688" w:rsidR="00F71453" w:rsidRDefault="00F71453" w:rsidP="00F7145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1453">
        <w:rPr>
          <w:rFonts w:ascii="Times New Roman" w:hAnsi="Times New Roman" w:cs="Times New Roman"/>
          <w:sz w:val="24"/>
          <w:szCs w:val="24"/>
        </w:rPr>
        <w:tab/>
      </w:r>
      <w:r w:rsidRPr="00F71453"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 w:rsidRPr="00F7145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71453">
        <w:rPr>
          <w:rFonts w:ascii="Times New Roman" w:hAnsi="Times New Roman" w:cs="Times New Roman"/>
          <w:sz w:val="24"/>
          <w:szCs w:val="24"/>
        </w:rPr>
        <w:t xml:space="preserve"> 22-288)</w:t>
      </w:r>
    </w:p>
    <w:p w14:paraId="3EA9930E" w14:textId="77777777" w:rsidR="0026354F" w:rsidRDefault="0026354F" w:rsidP="00263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Thornbury,</w:t>
      </w:r>
    </w:p>
    <w:p w14:paraId="0A7B4BC5" w14:textId="77777777" w:rsidR="0026354F" w:rsidRDefault="0026354F" w:rsidP="00263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Gloucestershire, into land of the late John Mowbray, 2</w:t>
      </w:r>
      <w:r w:rsidRPr="00FE6A0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</w:t>
      </w:r>
    </w:p>
    <w:p w14:paraId="37167A37" w14:textId="77777777" w:rsidR="0026354F" w:rsidRDefault="0026354F" w:rsidP="00263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Norfolk(q.v.), in Gloucestershire and the adjacent Welsh Marches.</w:t>
      </w:r>
    </w:p>
    <w:p w14:paraId="745B6BEA" w14:textId="77777777" w:rsidR="0026354F" w:rsidRDefault="0026354F" w:rsidP="002635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24-113)</w:t>
      </w:r>
    </w:p>
    <w:p w14:paraId="7247EB56" w14:textId="77777777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Aug.1433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</w:t>
      </w:r>
      <w:r w:rsidR="0026354F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oucester into lands</w:t>
      </w:r>
    </w:p>
    <w:p w14:paraId="4C1C41D8" w14:textId="77777777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Richard More of Picket.</w:t>
      </w:r>
    </w:p>
    <w:p w14:paraId="7316E231" w14:textId="068BC329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24-38)</w:t>
      </w:r>
    </w:p>
    <w:p w14:paraId="0CAB21B4" w14:textId="77777777" w:rsidR="00F71453" w:rsidRDefault="00F71453" w:rsidP="00F71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Oct.1435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Tetbury, </w:t>
      </w:r>
    </w:p>
    <w:p w14:paraId="1C38B9E7" w14:textId="77777777" w:rsidR="00F71453" w:rsidRDefault="00F71453" w:rsidP="00F71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Gloucestershire, into lands held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7</w:t>
      </w:r>
      <w:r w:rsidRPr="001F16BA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Earl of Arundel(q.v.),</w:t>
      </w:r>
    </w:p>
    <w:p w14:paraId="47409FA5" w14:textId="77777777" w:rsidR="00F71453" w:rsidRDefault="00F71453" w:rsidP="00F714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 Gloucestershire and the adjacent Welsh March.</w:t>
      </w:r>
    </w:p>
    <w:p w14:paraId="3ACAAF12" w14:textId="153956C9" w:rsidR="00F71453" w:rsidRDefault="00F71453" w:rsidP="00F7145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24-370)</w:t>
      </w:r>
    </w:p>
    <w:p w14:paraId="4FF07320" w14:textId="77777777" w:rsidR="0026354F" w:rsidRDefault="0026354F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D803E" w14:textId="77777777" w:rsidR="00562A95" w:rsidRDefault="00562A95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FC8C471" w14:textId="6BEDA185" w:rsidR="006B2F86" w:rsidRDefault="00F71453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250774" w14:textId="165A641B" w:rsidR="0026354F" w:rsidRDefault="0026354F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2016</w:t>
      </w:r>
    </w:p>
    <w:p w14:paraId="24BF0BCB" w14:textId="227DA2C5" w:rsidR="00F71453" w:rsidRPr="00562A95" w:rsidRDefault="00F71453" w:rsidP="00562A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October 2020</w:t>
      </w:r>
    </w:p>
    <w:sectPr w:rsidR="00F71453" w:rsidRPr="00562A9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931AC" w14:textId="77777777" w:rsidR="00562A95" w:rsidRDefault="00562A95" w:rsidP="00E71FC3">
      <w:pPr>
        <w:spacing w:after="0" w:line="240" w:lineRule="auto"/>
      </w:pPr>
      <w:r>
        <w:separator/>
      </w:r>
    </w:p>
  </w:endnote>
  <w:endnote w:type="continuationSeparator" w:id="0">
    <w:p w14:paraId="55E73501" w14:textId="77777777" w:rsidR="00562A95" w:rsidRDefault="00562A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A4F59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BD643" w14:textId="77777777" w:rsidR="00562A95" w:rsidRDefault="00562A95" w:rsidP="00E71FC3">
      <w:pPr>
        <w:spacing w:after="0" w:line="240" w:lineRule="auto"/>
      </w:pPr>
      <w:r>
        <w:separator/>
      </w:r>
    </w:p>
  </w:footnote>
  <w:footnote w:type="continuationSeparator" w:id="0">
    <w:p w14:paraId="216C78CC" w14:textId="77777777" w:rsidR="00562A95" w:rsidRDefault="00562A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A95"/>
    <w:rsid w:val="0026354F"/>
    <w:rsid w:val="00562A95"/>
    <w:rsid w:val="00AB52E8"/>
    <w:rsid w:val="00B16D3F"/>
    <w:rsid w:val="00E71FC3"/>
    <w:rsid w:val="00EF4813"/>
    <w:rsid w:val="00F71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627E7"/>
  <w15:chartTrackingRefBased/>
  <w15:docId w15:val="{0A8EB2A8-A0FA-4452-8A59-3875BC5AF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2016-03-05T21:03:00Z</dcterms:created>
  <dcterms:modified xsi:type="dcterms:W3CDTF">2020-10-18T09:42:00Z</dcterms:modified>
</cp:coreProperties>
</file>