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F5B50" w14:textId="77777777" w:rsidR="002510DE" w:rsidRDefault="002510DE" w:rsidP="002510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491EFFAD" w14:textId="77777777" w:rsidR="002510DE" w:rsidRDefault="002510DE" w:rsidP="002510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543742D" w14:textId="77777777" w:rsidR="002510DE" w:rsidRDefault="002510DE" w:rsidP="002510DE">
      <w:pPr>
        <w:pStyle w:val="NoSpacing"/>
        <w:rPr>
          <w:rFonts w:cs="Times New Roman"/>
          <w:szCs w:val="24"/>
        </w:rPr>
      </w:pPr>
    </w:p>
    <w:p w14:paraId="47CCC481" w14:textId="77777777" w:rsidR="002510DE" w:rsidRDefault="002510DE" w:rsidP="002510DE">
      <w:pPr>
        <w:pStyle w:val="NoSpacing"/>
        <w:rPr>
          <w:rFonts w:cs="Times New Roman"/>
          <w:szCs w:val="24"/>
        </w:rPr>
      </w:pPr>
    </w:p>
    <w:p w14:paraId="159B60C2" w14:textId="77777777" w:rsidR="002510DE" w:rsidRDefault="002510DE" w:rsidP="002510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Proctor.</w:t>
      </w:r>
    </w:p>
    <w:p w14:paraId="04DBA86E" w14:textId="77777777" w:rsidR="002510DE" w:rsidRDefault="002510DE" w:rsidP="002510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p.58)</w:t>
      </w:r>
    </w:p>
    <w:p w14:paraId="79D92F0B" w14:textId="77777777" w:rsidR="002510DE" w:rsidRDefault="002510DE" w:rsidP="002510DE">
      <w:pPr>
        <w:pStyle w:val="NoSpacing"/>
        <w:rPr>
          <w:rFonts w:cs="Times New Roman"/>
          <w:szCs w:val="24"/>
        </w:rPr>
      </w:pPr>
    </w:p>
    <w:p w14:paraId="1BEEA3D9" w14:textId="77777777" w:rsidR="002510DE" w:rsidRDefault="002510DE" w:rsidP="002510DE">
      <w:pPr>
        <w:pStyle w:val="NoSpacing"/>
        <w:rPr>
          <w:rFonts w:cs="Times New Roman"/>
          <w:szCs w:val="24"/>
        </w:rPr>
      </w:pPr>
    </w:p>
    <w:p w14:paraId="2D107035" w14:textId="77777777" w:rsidR="002510DE" w:rsidRDefault="002510DE" w:rsidP="002510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p w14:paraId="5C2A7B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5A5EA" w14:textId="77777777" w:rsidR="002510DE" w:rsidRDefault="002510DE" w:rsidP="009139A6">
      <w:r>
        <w:separator/>
      </w:r>
    </w:p>
  </w:endnote>
  <w:endnote w:type="continuationSeparator" w:id="0">
    <w:p w14:paraId="4568D2D3" w14:textId="77777777" w:rsidR="002510DE" w:rsidRDefault="002510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D9A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B20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B00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8A087" w14:textId="77777777" w:rsidR="002510DE" w:rsidRDefault="002510DE" w:rsidP="009139A6">
      <w:r>
        <w:separator/>
      </w:r>
    </w:p>
  </w:footnote>
  <w:footnote w:type="continuationSeparator" w:id="0">
    <w:p w14:paraId="1D86C9BF" w14:textId="77777777" w:rsidR="002510DE" w:rsidRDefault="002510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BC9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5ED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8FD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DE"/>
    <w:rsid w:val="000666E0"/>
    <w:rsid w:val="002510B7"/>
    <w:rsid w:val="002510DE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E0470"/>
  <w15:chartTrackingRefBased/>
  <w15:docId w15:val="{4A5A71AA-2239-4B5C-AD1C-851C952D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2024-11-14T20:04:00Z</dcterms:created>
  <dcterms:modified xsi:type="dcterms:W3CDTF">2024-11-14T20:04:00Z</dcterms:modified>
</cp:coreProperties>
</file>