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E2D" w:rsidRDefault="00033E2D" w:rsidP="00033E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COTES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33E2D" w:rsidRDefault="00033E2D" w:rsidP="00033E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Hunningham</w:t>
      </w:r>
      <w:proofErr w:type="spellEnd"/>
      <w:r>
        <w:rPr>
          <w:rFonts w:ascii="Times New Roman" w:hAnsi="Times New Roman" w:cs="Times New Roman"/>
        </w:rPr>
        <w:t>, Warwickshire. Esquire.</w:t>
      </w:r>
    </w:p>
    <w:p w:rsidR="00033E2D" w:rsidRDefault="00033E2D" w:rsidP="00033E2D">
      <w:pPr>
        <w:rPr>
          <w:rFonts w:ascii="Times New Roman" w:hAnsi="Times New Roman" w:cs="Times New Roman"/>
        </w:rPr>
      </w:pPr>
    </w:p>
    <w:p w:rsidR="00033E2D" w:rsidRDefault="00033E2D" w:rsidP="00033E2D">
      <w:pPr>
        <w:rPr>
          <w:rFonts w:ascii="Times New Roman" w:hAnsi="Times New Roman" w:cs="Times New Roman"/>
        </w:rPr>
      </w:pPr>
    </w:p>
    <w:p w:rsidR="00033E2D" w:rsidRDefault="00033E2D" w:rsidP="00033E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Laweson</w:t>
      </w:r>
      <w:proofErr w:type="spellEnd"/>
      <w:r>
        <w:rPr>
          <w:rFonts w:ascii="Times New Roman" w:hAnsi="Times New Roman" w:cs="Times New Roman"/>
        </w:rPr>
        <w:t>(q.v.) brought a plaint of trespass against him and 7 others.</w:t>
      </w:r>
    </w:p>
    <w:p w:rsidR="00033E2D" w:rsidRDefault="00033E2D" w:rsidP="00033E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33E2D" w:rsidRDefault="00033E2D" w:rsidP="00033E2D">
      <w:pPr>
        <w:rPr>
          <w:rFonts w:ascii="Times New Roman" w:hAnsi="Times New Roman" w:cs="Times New Roman"/>
        </w:rPr>
      </w:pPr>
    </w:p>
    <w:p w:rsidR="00033E2D" w:rsidRDefault="00033E2D" w:rsidP="00033E2D">
      <w:pPr>
        <w:rPr>
          <w:rFonts w:ascii="Times New Roman" w:hAnsi="Times New Roman" w:cs="Times New Roman"/>
        </w:rPr>
      </w:pPr>
    </w:p>
    <w:p w:rsidR="00033E2D" w:rsidRDefault="00033E2D" w:rsidP="00033E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March 2018</w:t>
      </w:r>
    </w:p>
    <w:p w:rsidR="006B2F86" w:rsidRPr="00E71FC3" w:rsidRDefault="00033E2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E2D" w:rsidRDefault="00033E2D" w:rsidP="00E71FC3">
      <w:r>
        <w:separator/>
      </w:r>
    </w:p>
  </w:endnote>
  <w:endnote w:type="continuationSeparator" w:id="0">
    <w:p w:rsidR="00033E2D" w:rsidRDefault="00033E2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E2D" w:rsidRDefault="00033E2D" w:rsidP="00E71FC3">
      <w:r>
        <w:separator/>
      </w:r>
    </w:p>
  </w:footnote>
  <w:footnote w:type="continuationSeparator" w:id="0">
    <w:p w:rsidR="00033E2D" w:rsidRDefault="00033E2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E2D"/>
    <w:rsid w:val="00033E2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CB946E-B496-41DE-B68C-4A06B0E63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3E2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33E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2018-03-17T22:00:00Z</dcterms:created>
  <dcterms:modified xsi:type="dcterms:W3CDTF">2018-03-17T22:01:00Z</dcterms:modified>
</cp:coreProperties>
</file>