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BFAAE" w14:textId="3B5594FC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60-1)</w:t>
      </w:r>
    </w:p>
    <w:p w14:paraId="747CBE13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094C913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F2C694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8EC29" w14:textId="288C0B38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60-1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2348DD47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3D5DB45A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4EDCA614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C2EC0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A3B49" w14:textId="77777777" w:rsidR="001A7099" w:rsidRDefault="001A7099" w:rsidP="001A70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2ACA931E" w14:textId="78C160EB" w:rsidR="00BA00AB" w:rsidRPr="001A709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A70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BBA20" w14:textId="77777777" w:rsidR="001A7099" w:rsidRDefault="001A7099" w:rsidP="009139A6">
      <w:r>
        <w:separator/>
      </w:r>
    </w:p>
  </w:endnote>
  <w:endnote w:type="continuationSeparator" w:id="0">
    <w:p w14:paraId="55C6A7FF" w14:textId="77777777" w:rsidR="001A7099" w:rsidRDefault="001A70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256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A28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8A8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ABB18" w14:textId="77777777" w:rsidR="001A7099" w:rsidRDefault="001A7099" w:rsidP="009139A6">
      <w:r>
        <w:separator/>
      </w:r>
    </w:p>
  </w:footnote>
  <w:footnote w:type="continuationSeparator" w:id="0">
    <w:p w14:paraId="57B8FC0C" w14:textId="77777777" w:rsidR="001A7099" w:rsidRDefault="001A70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67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B0A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D92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099"/>
    <w:rsid w:val="000666E0"/>
    <w:rsid w:val="001A7099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6E893"/>
  <w15:chartTrackingRefBased/>
  <w15:docId w15:val="{14B3FE9E-9597-43E2-B7A2-117FFE66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2021-03-26T20:06:00Z</dcterms:created>
  <dcterms:modified xsi:type="dcterms:W3CDTF">2021-03-26T20:09:00Z</dcterms:modified>
</cp:coreProperties>
</file>