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9611E" w14:textId="77777777" w:rsidR="006C2006" w:rsidRDefault="006C2006" w:rsidP="006C20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COTES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299F9AC2" w14:textId="77777777" w:rsidR="006C2006" w:rsidRDefault="006C2006" w:rsidP="006C2006">
      <w:pPr>
        <w:pStyle w:val="NoSpacing"/>
        <w:rPr>
          <w:rFonts w:cs="Times New Roman"/>
          <w:szCs w:val="24"/>
        </w:rPr>
      </w:pPr>
    </w:p>
    <w:p w14:paraId="6B00DCAA" w14:textId="77777777" w:rsidR="006C2006" w:rsidRDefault="006C2006" w:rsidP="006C2006">
      <w:pPr>
        <w:pStyle w:val="NoSpacing"/>
        <w:rPr>
          <w:rFonts w:cs="Times New Roman"/>
          <w:szCs w:val="24"/>
        </w:rPr>
      </w:pPr>
    </w:p>
    <w:p w14:paraId="1B1E5DF2" w14:textId="77777777" w:rsidR="006C2006" w:rsidRDefault="006C2006" w:rsidP="006C20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Elizabeth(q.v.).</w:t>
      </w:r>
    </w:p>
    <w:p w14:paraId="7706CDE0" w14:textId="77777777" w:rsidR="006C2006" w:rsidRDefault="006C2006" w:rsidP="006C20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5B14F6B8" w14:textId="77777777" w:rsidR="006C2006" w:rsidRDefault="006C2006" w:rsidP="006C2006">
      <w:pPr>
        <w:pStyle w:val="NoSpacing"/>
        <w:rPr>
          <w:rFonts w:cs="Times New Roman"/>
          <w:szCs w:val="24"/>
        </w:rPr>
      </w:pPr>
    </w:p>
    <w:p w14:paraId="4E49E3DC" w14:textId="77777777" w:rsidR="006C2006" w:rsidRDefault="006C2006" w:rsidP="006C2006">
      <w:pPr>
        <w:pStyle w:val="NoSpacing"/>
        <w:rPr>
          <w:rFonts w:cs="Times New Roman"/>
          <w:szCs w:val="24"/>
        </w:rPr>
      </w:pPr>
    </w:p>
    <w:p w14:paraId="03B741CC" w14:textId="77777777" w:rsidR="006C2006" w:rsidRDefault="006C2006" w:rsidP="006C20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As the executors of John </w:t>
      </w:r>
      <w:proofErr w:type="spellStart"/>
      <w:r>
        <w:rPr>
          <w:rFonts w:cs="Times New Roman"/>
          <w:szCs w:val="24"/>
        </w:rPr>
        <w:t>Pynchebek</w:t>
      </w:r>
      <w:proofErr w:type="spellEnd"/>
      <w:r>
        <w:rPr>
          <w:rFonts w:cs="Times New Roman"/>
          <w:szCs w:val="24"/>
        </w:rPr>
        <w:t>(q.v.) they made a plaint of debt against</w:t>
      </w:r>
    </w:p>
    <w:p w14:paraId="2863DE8A" w14:textId="77777777" w:rsidR="006C2006" w:rsidRDefault="006C2006" w:rsidP="006C20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Richard </w:t>
      </w:r>
      <w:proofErr w:type="spellStart"/>
      <w:r>
        <w:rPr>
          <w:rFonts w:cs="Times New Roman"/>
          <w:szCs w:val="24"/>
        </w:rPr>
        <w:t>Brasse</w:t>
      </w:r>
      <w:proofErr w:type="spellEnd"/>
      <w:r>
        <w:rPr>
          <w:rFonts w:cs="Times New Roman"/>
          <w:szCs w:val="24"/>
        </w:rPr>
        <w:t xml:space="preserve"> of Worcester(q.v.) and William </w:t>
      </w:r>
      <w:proofErr w:type="spellStart"/>
      <w:r>
        <w:rPr>
          <w:rFonts w:cs="Times New Roman"/>
          <w:szCs w:val="24"/>
        </w:rPr>
        <w:t>Tayllour</w:t>
      </w:r>
      <w:proofErr w:type="spellEnd"/>
      <w:r>
        <w:rPr>
          <w:rFonts w:cs="Times New Roman"/>
          <w:szCs w:val="24"/>
        </w:rPr>
        <w:t xml:space="preserve"> of Witley</w:t>
      </w:r>
    </w:p>
    <w:p w14:paraId="1A5D2D26" w14:textId="77777777" w:rsidR="006C2006" w:rsidRDefault="006C2006" w:rsidP="006C20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Worcestershire(q.v.) </w:t>
      </w:r>
      <w:proofErr w:type="gramStart"/>
      <w:r>
        <w:rPr>
          <w:rFonts w:cs="Times New Roman"/>
          <w:szCs w:val="24"/>
        </w:rPr>
        <w:t>and also</w:t>
      </w:r>
      <w:proofErr w:type="gramEnd"/>
      <w:r>
        <w:rPr>
          <w:rFonts w:cs="Times New Roman"/>
          <w:szCs w:val="24"/>
        </w:rPr>
        <w:t xml:space="preserve"> William </w:t>
      </w:r>
      <w:proofErr w:type="spellStart"/>
      <w:r>
        <w:rPr>
          <w:rFonts w:cs="Times New Roman"/>
          <w:szCs w:val="24"/>
        </w:rPr>
        <w:t>Mortymer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Combe</w:t>
      </w:r>
      <w:proofErr w:type="spellEnd"/>
      <w:r>
        <w:rPr>
          <w:rFonts w:cs="Times New Roman"/>
          <w:szCs w:val="24"/>
        </w:rPr>
        <w:t xml:space="preserve"> Bisset(q.v.).</w:t>
      </w:r>
    </w:p>
    <w:p w14:paraId="0399DC8E" w14:textId="77777777" w:rsidR="006C2006" w:rsidRDefault="006C2006" w:rsidP="006C20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(ibid.)</w:t>
      </w:r>
    </w:p>
    <w:p w14:paraId="40AEED95" w14:textId="77777777" w:rsidR="006C2006" w:rsidRDefault="006C2006" w:rsidP="006C2006">
      <w:pPr>
        <w:pStyle w:val="NoSpacing"/>
        <w:rPr>
          <w:rFonts w:cs="Times New Roman"/>
          <w:szCs w:val="24"/>
        </w:rPr>
      </w:pPr>
    </w:p>
    <w:p w14:paraId="11DD373C" w14:textId="77777777" w:rsidR="006C2006" w:rsidRDefault="006C2006" w:rsidP="006C2006">
      <w:pPr>
        <w:pStyle w:val="NoSpacing"/>
        <w:rPr>
          <w:rFonts w:cs="Times New Roman"/>
          <w:szCs w:val="24"/>
        </w:rPr>
      </w:pPr>
    </w:p>
    <w:p w14:paraId="644CF71F" w14:textId="4425DE9F" w:rsidR="00BA00AB" w:rsidRPr="00EB3209" w:rsidRDefault="006C200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April 2023</w:t>
      </w: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A8E9A" w14:textId="77777777" w:rsidR="006C2006" w:rsidRDefault="006C2006" w:rsidP="009139A6">
      <w:r>
        <w:separator/>
      </w:r>
    </w:p>
  </w:endnote>
  <w:endnote w:type="continuationSeparator" w:id="0">
    <w:p w14:paraId="31F49516" w14:textId="77777777" w:rsidR="006C2006" w:rsidRDefault="006C200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8EC0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97EB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2F0A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14DF4" w14:textId="77777777" w:rsidR="006C2006" w:rsidRDefault="006C2006" w:rsidP="009139A6">
      <w:r>
        <w:separator/>
      </w:r>
    </w:p>
  </w:footnote>
  <w:footnote w:type="continuationSeparator" w:id="0">
    <w:p w14:paraId="2A29FA64" w14:textId="77777777" w:rsidR="006C2006" w:rsidRDefault="006C200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EDF5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ED5E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3AAC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006"/>
    <w:rsid w:val="000666E0"/>
    <w:rsid w:val="002510B7"/>
    <w:rsid w:val="005C130B"/>
    <w:rsid w:val="006C2006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9DC38"/>
  <w15:chartTrackingRefBased/>
  <w15:docId w15:val="{557E917E-BF2B-4E54-A23F-E28B4F3E4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C200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2023-07-18T11:08:00Z</dcterms:created>
  <dcterms:modified xsi:type="dcterms:W3CDTF">2023-07-18T11:09:00Z</dcterms:modified>
</cp:coreProperties>
</file>