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823FA" w14:textId="77777777" w:rsidR="009C26BF" w:rsidRDefault="009C26BF" w:rsidP="009C26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COTES, junior</w:t>
      </w:r>
      <w:r>
        <w:rPr>
          <w:rFonts w:ascii="Times New Roman" w:hAnsi="Times New Roman" w:cs="Times New Roman"/>
        </w:rPr>
        <w:t xml:space="preserve">     (fl.1484)</w:t>
      </w:r>
    </w:p>
    <w:p w14:paraId="335904E3" w14:textId="77777777" w:rsidR="009C26BF" w:rsidRDefault="009C26BF" w:rsidP="009C26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Newark, Nottinghamshire. Merchant.</w:t>
      </w:r>
    </w:p>
    <w:p w14:paraId="791D54D9" w14:textId="77777777" w:rsidR="009C26BF" w:rsidRDefault="009C26BF" w:rsidP="009C26BF">
      <w:pPr>
        <w:rPr>
          <w:rFonts w:ascii="Times New Roman" w:hAnsi="Times New Roman" w:cs="Times New Roman"/>
        </w:rPr>
      </w:pPr>
    </w:p>
    <w:p w14:paraId="754D079C" w14:textId="320342F9" w:rsidR="009C26BF" w:rsidRDefault="009C26BF" w:rsidP="009C26BF">
      <w:pPr>
        <w:rPr>
          <w:rFonts w:ascii="Times New Roman" w:hAnsi="Times New Roman" w:cs="Times New Roman"/>
        </w:rPr>
      </w:pPr>
    </w:p>
    <w:p w14:paraId="5521B3F5" w14:textId="77777777" w:rsidR="0035590C" w:rsidRDefault="0035590C" w:rsidP="0035590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1483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Brene</w:t>
      </w:r>
      <w:proofErr w:type="spellEnd"/>
      <w:r>
        <w:rPr>
          <w:rFonts w:ascii="Times New Roman" w:hAnsi="Times New Roman" w:cs="Times New Roman"/>
        </w:rPr>
        <w:t xml:space="preserve"> of Boston, Lincolnshire, mercer(q.v.).</w:t>
      </w:r>
    </w:p>
    <w:p w14:paraId="422D0B92" w14:textId="6BA4203C" w:rsidR="0035590C" w:rsidRDefault="0035590C" w:rsidP="009C26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729D267" w14:textId="77777777" w:rsidR="009C26BF" w:rsidRDefault="009C26BF" w:rsidP="009C26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Grene</w:t>
      </w:r>
      <w:proofErr w:type="spellEnd"/>
      <w:r>
        <w:rPr>
          <w:rFonts w:ascii="Times New Roman" w:hAnsi="Times New Roman" w:cs="Times New Roman"/>
        </w:rPr>
        <w:t xml:space="preserve"> of Boston,</w:t>
      </w:r>
    </w:p>
    <w:p w14:paraId="0A796E19" w14:textId="77777777" w:rsidR="009C26BF" w:rsidRDefault="009C26BF" w:rsidP="009C26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Lincolnshire(q.v.).</w:t>
      </w:r>
    </w:p>
    <w:p w14:paraId="6F815CCB" w14:textId="77777777" w:rsidR="009C26BF" w:rsidRDefault="009C26BF" w:rsidP="009C26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0D1BBED" w14:textId="77777777" w:rsidR="009C26BF" w:rsidRDefault="009C26BF" w:rsidP="009C26BF">
      <w:pPr>
        <w:rPr>
          <w:rFonts w:ascii="Times New Roman" w:hAnsi="Times New Roman" w:cs="Times New Roman"/>
        </w:rPr>
      </w:pPr>
    </w:p>
    <w:p w14:paraId="19234765" w14:textId="77777777" w:rsidR="009C26BF" w:rsidRDefault="009C26BF" w:rsidP="009C26BF">
      <w:pPr>
        <w:rPr>
          <w:rFonts w:ascii="Times New Roman" w:hAnsi="Times New Roman" w:cs="Times New Roman"/>
        </w:rPr>
      </w:pPr>
    </w:p>
    <w:p w14:paraId="7976AE6D" w14:textId="1275A0B3" w:rsidR="009C26BF" w:rsidRDefault="009C26BF" w:rsidP="009C26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August 2017</w:t>
      </w:r>
    </w:p>
    <w:p w14:paraId="45A2B317" w14:textId="6B9125FA" w:rsidR="0035590C" w:rsidRDefault="0035590C" w:rsidP="009C26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February 2020</w:t>
      </w:r>
      <w:bookmarkStart w:id="0" w:name="_GoBack"/>
      <w:bookmarkEnd w:id="0"/>
    </w:p>
    <w:p w14:paraId="590E8967" w14:textId="77777777" w:rsidR="006B2F86" w:rsidRPr="00E71FC3" w:rsidRDefault="0035590C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C6828" w14:textId="77777777" w:rsidR="009C26BF" w:rsidRDefault="009C26BF" w:rsidP="00E71FC3">
      <w:r>
        <w:separator/>
      </w:r>
    </w:p>
  </w:endnote>
  <w:endnote w:type="continuationSeparator" w:id="0">
    <w:p w14:paraId="79E7EAB4" w14:textId="77777777" w:rsidR="009C26BF" w:rsidRDefault="009C26B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8F6A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BA0D5C" w14:textId="77777777" w:rsidR="009C26BF" w:rsidRDefault="009C26BF" w:rsidP="00E71FC3">
      <w:r>
        <w:separator/>
      </w:r>
    </w:p>
  </w:footnote>
  <w:footnote w:type="continuationSeparator" w:id="0">
    <w:p w14:paraId="4B618201" w14:textId="77777777" w:rsidR="009C26BF" w:rsidRDefault="009C26B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6BF"/>
    <w:rsid w:val="001A7C09"/>
    <w:rsid w:val="0035590C"/>
    <w:rsid w:val="00577BD5"/>
    <w:rsid w:val="00656CBA"/>
    <w:rsid w:val="006A1F77"/>
    <w:rsid w:val="00733BE7"/>
    <w:rsid w:val="009C26B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7748E"/>
  <w15:chartTrackingRefBased/>
  <w15:docId w15:val="{C6F0E036-E8CB-47B7-A8E9-7DA387FFD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6B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2017-08-05T18:27:00Z</dcterms:created>
  <dcterms:modified xsi:type="dcterms:W3CDTF">2020-02-23T20:23:00Z</dcterms:modified>
</cp:coreProperties>
</file>