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E677A" w14:textId="77777777" w:rsidR="00632D48" w:rsidRDefault="00632D48" w:rsidP="00632D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COTES</w:t>
      </w:r>
      <w:r>
        <w:rPr>
          <w:rFonts w:ascii="Times New Roman" w:hAnsi="Times New Roman" w:cs="Times New Roman"/>
        </w:rPr>
        <w:t xml:space="preserve">         (fl.1483)</w:t>
      </w:r>
    </w:p>
    <w:p w14:paraId="70646D50" w14:textId="77777777" w:rsidR="00632D48" w:rsidRDefault="00632D48" w:rsidP="00632D48">
      <w:pPr>
        <w:rPr>
          <w:rFonts w:ascii="Times New Roman" w:hAnsi="Times New Roman" w:cs="Times New Roman"/>
        </w:rPr>
      </w:pPr>
    </w:p>
    <w:p w14:paraId="57C28687" w14:textId="77777777" w:rsidR="00632D48" w:rsidRDefault="00632D48" w:rsidP="00632D48">
      <w:pPr>
        <w:rPr>
          <w:rFonts w:ascii="Times New Roman" w:hAnsi="Times New Roman" w:cs="Times New Roman"/>
        </w:rPr>
      </w:pPr>
    </w:p>
    <w:p w14:paraId="5CAFDB9B" w14:textId="77777777" w:rsidR="00632D48" w:rsidRDefault="00632D48" w:rsidP="00632D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Thomas Brantham of Lincoln(q.v.) made a plaint of debt against </w:t>
      </w:r>
    </w:p>
    <w:p w14:paraId="6188BF18" w14:textId="77777777" w:rsidR="00632D48" w:rsidRDefault="00632D48" w:rsidP="00632D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Unknown, Prior of Blyth Priory(q.v.).</w:t>
      </w:r>
    </w:p>
    <w:p w14:paraId="5617EA3D" w14:textId="77777777" w:rsidR="00632D48" w:rsidRDefault="00632D48" w:rsidP="00632D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E81FCED" w14:textId="77777777" w:rsidR="00632D48" w:rsidRDefault="00632D48" w:rsidP="00632D48">
      <w:pPr>
        <w:rPr>
          <w:rFonts w:ascii="Times New Roman" w:hAnsi="Times New Roman" w:cs="Times New Roman"/>
        </w:rPr>
      </w:pPr>
    </w:p>
    <w:p w14:paraId="0BD0F6FA" w14:textId="77777777" w:rsidR="00632D48" w:rsidRDefault="00632D48" w:rsidP="00632D48">
      <w:pPr>
        <w:rPr>
          <w:rFonts w:ascii="Times New Roman" w:hAnsi="Times New Roman" w:cs="Times New Roman"/>
        </w:rPr>
      </w:pPr>
    </w:p>
    <w:p w14:paraId="6A9F976E" w14:textId="77777777" w:rsidR="00632D48" w:rsidRDefault="00632D48" w:rsidP="00632D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2019</w:t>
      </w:r>
    </w:p>
    <w:p w14:paraId="50AD6672" w14:textId="77777777" w:rsidR="006B2F86" w:rsidRPr="00E71FC3" w:rsidRDefault="00632D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CF772" w14:textId="77777777" w:rsidR="00632D48" w:rsidRDefault="00632D48" w:rsidP="00E71FC3">
      <w:r>
        <w:separator/>
      </w:r>
    </w:p>
  </w:endnote>
  <w:endnote w:type="continuationSeparator" w:id="0">
    <w:p w14:paraId="720A2F15" w14:textId="77777777" w:rsidR="00632D48" w:rsidRDefault="00632D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8AA7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00A98" w14:textId="77777777" w:rsidR="00632D48" w:rsidRDefault="00632D48" w:rsidP="00E71FC3">
      <w:r>
        <w:separator/>
      </w:r>
    </w:p>
  </w:footnote>
  <w:footnote w:type="continuationSeparator" w:id="0">
    <w:p w14:paraId="4A800272" w14:textId="77777777" w:rsidR="00632D48" w:rsidRDefault="00632D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48"/>
    <w:rsid w:val="001A7C09"/>
    <w:rsid w:val="00577BD5"/>
    <w:rsid w:val="00632D4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231F3"/>
  <w15:chartTrackingRefBased/>
  <w15:docId w15:val="{49C6F0DF-8B3D-4DA6-93DB-0CE46AB9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32D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2019-10-15T20:20:00Z</dcterms:created>
  <dcterms:modified xsi:type="dcterms:W3CDTF">2019-10-15T20:21:00Z</dcterms:modified>
</cp:coreProperties>
</file>