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3C4F5" w14:textId="77777777" w:rsidR="00156E19" w:rsidRDefault="00156E19" w:rsidP="00156E19">
      <w:pPr>
        <w:pStyle w:val="NoSpacing"/>
      </w:pPr>
      <w:r>
        <w:rPr>
          <w:u w:val="single"/>
        </w:rPr>
        <w:t>Laurence COTES</w:t>
      </w:r>
      <w:r>
        <w:t xml:space="preserve">       (fl.1477)</w:t>
      </w:r>
    </w:p>
    <w:p w14:paraId="4067BAA7" w14:textId="32AD10BB" w:rsidR="00156E19" w:rsidRDefault="00156E19" w:rsidP="00156E19">
      <w:pPr>
        <w:pStyle w:val="NoSpacing"/>
      </w:pPr>
      <w:r>
        <w:t>of Bolton Priory, Yorkshire.</w:t>
      </w:r>
    </w:p>
    <w:p w14:paraId="667075BA" w14:textId="77777777" w:rsidR="00156E19" w:rsidRDefault="00156E19" w:rsidP="00156E19">
      <w:pPr>
        <w:pStyle w:val="NoSpacing"/>
      </w:pPr>
    </w:p>
    <w:p w14:paraId="03615157" w14:textId="77777777" w:rsidR="00156E19" w:rsidRDefault="00156E19" w:rsidP="00156E19">
      <w:pPr>
        <w:pStyle w:val="NoSpacing"/>
      </w:pPr>
    </w:p>
    <w:p w14:paraId="477A383E" w14:textId="77777777" w:rsidR="00156E19" w:rsidRDefault="00156E19" w:rsidP="00156E19">
      <w:pPr>
        <w:pStyle w:val="NoSpacing"/>
      </w:pPr>
      <w:r>
        <w:t>22 Mar.1477</w:t>
      </w:r>
      <w:r>
        <w:tab/>
        <w:t>He was ordained deacon in the conventual church of the Franciscans at</w:t>
      </w:r>
    </w:p>
    <w:p w14:paraId="36CC80DC" w14:textId="77777777" w:rsidR="00156E19" w:rsidRDefault="00156E19" w:rsidP="00156E19">
      <w:pPr>
        <w:pStyle w:val="NoSpacing"/>
      </w:pPr>
      <w:r>
        <w:tab/>
      </w:r>
      <w:r>
        <w:tab/>
        <w:t>York, by William Egremont, Bishop of Dromore(q.v.).</w:t>
      </w:r>
    </w:p>
    <w:p w14:paraId="5E7845B2" w14:textId="526C101D" w:rsidR="00156E19" w:rsidRDefault="00156E19" w:rsidP="00156E19">
      <w:pPr>
        <w:pStyle w:val="NoSpacing"/>
      </w:pPr>
      <w:r>
        <w:tab/>
      </w:r>
      <w:r>
        <w:tab/>
        <w:t>(“York Clergy Ordinations 1475-1500” ed. David M. Smith p.25)</w:t>
      </w:r>
    </w:p>
    <w:p w14:paraId="0FDE1A58" w14:textId="77777777" w:rsidR="00155BE5" w:rsidRDefault="00155BE5" w:rsidP="00155BE5">
      <w:pPr>
        <w:pStyle w:val="NoSpacing"/>
      </w:pPr>
      <w:r>
        <w:t>5 Apr.1477</w:t>
      </w:r>
      <w:r>
        <w:tab/>
        <w:t>He was ordained priest at the altar of the Blessed Virgin Mary in York</w:t>
      </w:r>
    </w:p>
    <w:p w14:paraId="56A55CDD" w14:textId="77777777" w:rsidR="00155BE5" w:rsidRDefault="00155BE5" w:rsidP="00155BE5">
      <w:pPr>
        <w:pStyle w:val="NoSpacing"/>
      </w:pPr>
      <w:r>
        <w:tab/>
      </w:r>
      <w:r>
        <w:tab/>
        <w:t>Minster, by William Egremont, Bishop of Dromore(q.v.).</w:t>
      </w:r>
    </w:p>
    <w:p w14:paraId="16B3151C" w14:textId="0433A749" w:rsidR="00155BE5" w:rsidRDefault="00155BE5" w:rsidP="00156E19">
      <w:pPr>
        <w:pStyle w:val="NoSpacing"/>
      </w:pPr>
      <w:r>
        <w:tab/>
      </w:r>
      <w:r>
        <w:tab/>
        <w:t>(“York Clergy Ordinations 1475-1500” ed. David M. Smith p.27)</w:t>
      </w:r>
    </w:p>
    <w:p w14:paraId="4716AC55" w14:textId="77777777" w:rsidR="00156E19" w:rsidRDefault="00156E19" w:rsidP="00156E19">
      <w:pPr>
        <w:pStyle w:val="NoSpacing"/>
      </w:pPr>
    </w:p>
    <w:p w14:paraId="4BDE1D95" w14:textId="77777777" w:rsidR="00156E19" w:rsidRDefault="00156E19" w:rsidP="00156E19">
      <w:pPr>
        <w:pStyle w:val="NoSpacing"/>
      </w:pPr>
    </w:p>
    <w:p w14:paraId="2321BBC4" w14:textId="4CA54FAB" w:rsidR="00156E19" w:rsidRDefault="00156E19" w:rsidP="00156E19">
      <w:pPr>
        <w:pStyle w:val="NoSpacing"/>
      </w:pPr>
      <w:r>
        <w:t>19 September 2019</w:t>
      </w:r>
    </w:p>
    <w:p w14:paraId="7CEE3D24" w14:textId="57C6F57D" w:rsidR="00155BE5" w:rsidRDefault="00155BE5" w:rsidP="00156E19">
      <w:pPr>
        <w:pStyle w:val="NoSpacing"/>
      </w:pPr>
      <w:r>
        <w:t>23 February 2020</w:t>
      </w:r>
      <w:bookmarkStart w:id="0" w:name="_GoBack"/>
      <w:bookmarkEnd w:id="0"/>
    </w:p>
    <w:p w14:paraId="0657DD65" w14:textId="41F98082" w:rsidR="006B2F86" w:rsidRPr="00156E19" w:rsidRDefault="00155BE5" w:rsidP="00E71FC3">
      <w:pPr>
        <w:pStyle w:val="NoSpacing"/>
      </w:pPr>
    </w:p>
    <w:sectPr w:rsidR="006B2F86" w:rsidRPr="00156E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DAB62" w14:textId="77777777" w:rsidR="00156E19" w:rsidRDefault="00156E19" w:rsidP="00E71FC3">
      <w:pPr>
        <w:spacing w:after="0" w:line="240" w:lineRule="auto"/>
      </w:pPr>
      <w:r>
        <w:separator/>
      </w:r>
    </w:p>
  </w:endnote>
  <w:endnote w:type="continuationSeparator" w:id="0">
    <w:p w14:paraId="6A84A7D2" w14:textId="77777777" w:rsidR="00156E19" w:rsidRDefault="00156E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E379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79199" w14:textId="77777777" w:rsidR="00156E19" w:rsidRDefault="00156E19" w:rsidP="00E71FC3">
      <w:pPr>
        <w:spacing w:after="0" w:line="240" w:lineRule="auto"/>
      </w:pPr>
      <w:r>
        <w:separator/>
      </w:r>
    </w:p>
  </w:footnote>
  <w:footnote w:type="continuationSeparator" w:id="0">
    <w:p w14:paraId="2CA4DD5A" w14:textId="77777777" w:rsidR="00156E19" w:rsidRDefault="00156E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E19"/>
    <w:rsid w:val="00155BE5"/>
    <w:rsid w:val="00156E1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F7282"/>
  <w15:chartTrackingRefBased/>
  <w15:docId w15:val="{7E45968D-AF40-4D2F-9F92-F2981E641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2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2019-09-19T18:46:00Z</dcterms:created>
  <dcterms:modified xsi:type="dcterms:W3CDTF">2020-02-23T20:19:00Z</dcterms:modified>
</cp:coreProperties>
</file>