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99BF4" w14:textId="77777777" w:rsidR="000222B9" w:rsidRDefault="000222B9" w:rsidP="000222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COTES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7150D9D9" w14:textId="77777777" w:rsidR="000222B9" w:rsidRDefault="000222B9" w:rsidP="000222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5C23D7D" w14:textId="77777777" w:rsidR="000222B9" w:rsidRDefault="000222B9" w:rsidP="000222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BDAE5D" w14:textId="77777777" w:rsidR="000222B9" w:rsidRDefault="000222B9" w:rsidP="000222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D70A57" w14:textId="77777777" w:rsidR="000222B9" w:rsidRDefault="000222B9" w:rsidP="000222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Rowcliffe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1EB47C4E" w14:textId="77777777" w:rsidR="000222B9" w:rsidRDefault="000222B9" w:rsidP="000222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Gylmyn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Wakefield(q.v.).</w:t>
      </w:r>
    </w:p>
    <w:p w14:paraId="0D1187DE" w14:textId="77777777" w:rsidR="000222B9" w:rsidRDefault="000222B9" w:rsidP="000222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E0FC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49606B8" w14:textId="77777777" w:rsidR="000222B9" w:rsidRDefault="000222B9" w:rsidP="000222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8CAE17" w14:textId="77777777" w:rsidR="000222B9" w:rsidRDefault="000222B9" w:rsidP="000222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FF7BE7" w14:textId="77777777" w:rsidR="000222B9" w:rsidRDefault="000222B9" w:rsidP="000222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May 2022</w:t>
      </w:r>
    </w:p>
    <w:p w14:paraId="3E85CE0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76C13" w14:textId="77777777" w:rsidR="000222B9" w:rsidRDefault="000222B9" w:rsidP="009139A6">
      <w:r>
        <w:separator/>
      </w:r>
    </w:p>
  </w:endnote>
  <w:endnote w:type="continuationSeparator" w:id="0">
    <w:p w14:paraId="15CF4DB0" w14:textId="77777777" w:rsidR="000222B9" w:rsidRDefault="000222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DB0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6AD5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BDB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E0524" w14:textId="77777777" w:rsidR="000222B9" w:rsidRDefault="000222B9" w:rsidP="009139A6">
      <w:r>
        <w:separator/>
      </w:r>
    </w:p>
  </w:footnote>
  <w:footnote w:type="continuationSeparator" w:id="0">
    <w:p w14:paraId="749373A6" w14:textId="77777777" w:rsidR="000222B9" w:rsidRDefault="000222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63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DEE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AD9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B9"/>
    <w:rsid w:val="000222B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5C372"/>
  <w15:chartTrackingRefBased/>
  <w15:docId w15:val="{0A42C860-E548-49D6-8DBA-A5B406A42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222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2022-05-17T10:32:00Z</dcterms:created>
  <dcterms:modified xsi:type="dcterms:W3CDTF">2022-05-17T10:33:00Z</dcterms:modified>
</cp:coreProperties>
</file>