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COTES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Woodcote, Shropshire.</w:t>
      </w:r>
    </w:p>
    <w:p w:rsidR="00377241" w:rsidRDefault="00377241" w:rsidP="00377241">
      <w:pPr>
        <w:rPr>
          <w:rFonts w:ascii="Times New Roman" w:hAnsi="Times New Roman" w:cs="Times New Roman"/>
        </w:rPr>
      </w:pPr>
    </w:p>
    <w:p w:rsidR="00377241" w:rsidRDefault="00377241" w:rsidP="00377241">
      <w:pPr>
        <w:rPr>
          <w:rFonts w:ascii="Times New Roman" w:hAnsi="Times New Roman" w:cs="Times New Roman"/>
        </w:rPr>
      </w:pPr>
    </w:p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Elizabeth Blount(q.v.), as the executors of the late Humphrey </w:t>
      </w:r>
    </w:p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Blount of Worcestershire(q.v.), made a plaint of debt against Sir John</w:t>
      </w:r>
    </w:p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Gresley of </w:t>
      </w:r>
      <w:proofErr w:type="spellStart"/>
      <w:r>
        <w:rPr>
          <w:rFonts w:ascii="Times New Roman" w:hAnsi="Times New Roman" w:cs="Times New Roman"/>
        </w:rPr>
        <w:t>Drakelowe</w:t>
      </w:r>
      <w:proofErr w:type="spellEnd"/>
      <w:r>
        <w:rPr>
          <w:rFonts w:ascii="Times New Roman" w:hAnsi="Times New Roman" w:cs="Times New Roman"/>
        </w:rPr>
        <w:t>, Derbyshire(q.v.).</w:t>
      </w:r>
    </w:p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377241" w:rsidRDefault="00377241" w:rsidP="00377241">
      <w:pPr>
        <w:rPr>
          <w:rFonts w:ascii="Times New Roman" w:hAnsi="Times New Roman" w:cs="Times New Roman"/>
        </w:rPr>
      </w:pPr>
    </w:p>
    <w:p w:rsidR="00377241" w:rsidRDefault="00377241" w:rsidP="00377241">
      <w:pPr>
        <w:rPr>
          <w:rFonts w:ascii="Times New Roman" w:hAnsi="Times New Roman" w:cs="Times New Roman"/>
        </w:rPr>
      </w:pPr>
    </w:p>
    <w:p w:rsidR="00377241" w:rsidRDefault="00377241" w:rsidP="0037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2017</w:t>
      </w:r>
    </w:p>
    <w:p w:rsidR="006B2F86" w:rsidRPr="00E71FC3" w:rsidRDefault="003772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241" w:rsidRDefault="00377241" w:rsidP="00E71FC3">
      <w:r>
        <w:separator/>
      </w:r>
    </w:p>
  </w:endnote>
  <w:endnote w:type="continuationSeparator" w:id="0">
    <w:p w:rsidR="00377241" w:rsidRDefault="003772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241" w:rsidRDefault="00377241" w:rsidP="00E71FC3">
      <w:r>
        <w:separator/>
      </w:r>
    </w:p>
  </w:footnote>
  <w:footnote w:type="continuationSeparator" w:id="0">
    <w:p w:rsidR="00377241" w:rsidRDefault="003772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241"/>
    <w:rsid w:val="001A7C09"/>
    <w:rsid w:val="0037724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49293D-5B72-4B9E-8384-1C04BDD9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772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2017-02-27T21:35:00Z</dcterms:created>
  <dcterms:modified xsi:type="dcterms:W3CDTF">2017-02-27T21:35:00Z</dcterms:modified>
</cp:coreProperties>
</file>