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3FAB2" w14:textId="77777777" w:rsidR="00317FD1" w:rsidRDefault="00317FD1" w:rsidP="00317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COTES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AB528D9" w14:textId="77777777" w:rsidR="00317FD1" w:rsidRDefault="00317FD1" w:rsidP="00317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Bowes, North Riding of Yorkshire. Yeoman.</w:t>
      </w:r>
    </w:p>
    <w:p w14:paraId="22ECF0CA" w14:textId="77777777" w:rsidR="00317FD1" w:rsidRDefault="00317FD1" w:rsidP="00317FD1">
      <w:pPr>
        <w:rPr>
          <w:rFonts w:ascii="Times New Roman" w:hAnsi="Times New Roman" w:cs="Times New Roman"/>
        </w:rPr>
      </w:pPr>
    </w:p>
    <w:p w14:paraId="76DE4BB2" w14:textId="77777777" w:rsidR="00317FD1" w:rsidRDefault="00317FD1" w:rsidP="00317FD1">
      <w:pPr>
        <w:rPr>
          <w:rFonts w:ascii="Times New Roman" w:hAnsi="Times New Roman" w:cs="Times New Roman"/>
        </w:rPr>
      </w:pPr>
    </w:p>
    <w:p w14:paraId="490AF575" w14:textId="77777777" w:rsidR="00317FD1" w:rsidRDefault="00317FD1" w:rsidP="00317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Spence(q.v.) brought a plaint of debt against him and Thomas Holme(q.v.).</w:t>
      </w:r>
    </w:p>
    <w:p w14:paraId="447764D7" w14:textId="77777777" w:rsidR="00317FD1" w:rsidRDefault="00317FD1" w:rsidP="00317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64760E" w14:textId="77777777" w:rsidR="00317FD1" w:rsidRDefault="00317FD1" w:rsidP="00317FD1">
      <w:pPr>
        <w:rPr>
          <w:rFonts w:ascii="Times New Roman" w:hAnsi="Times New Roman" w:cs="Times New Roman"/>
        </w:rPr>
      </w:pPr>
    </w:p>
    <w:p w14:paraId="3011CAC8" w14:textId="77777777" w:rsidR="00317FD1" w:rsidRDefault="00317FD1" w:rsidP="00317FD1">
      <w:pPr>
        <w:rPr>
          <w:rFonts w:ascii="Times New Roman" w:hAnsi="Times New Roman" w:cs="Times New Roman"/>
        </w:rPr>
      </w:pPr>
    </w:p>
    <w:p w14:paraId="359D3060" w14:textId="77777777" w:rsidR="00317FD1" w:rsidRDefault="00317FD1" w:rsidP="00317F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48CF0AEC" w14:textId="77777777" w:rsidR="006B2F86" w:rsidRPr="00E71FC3" w:rsidRDefault="00317FD1" w:rsidP="00E71FC3">
      <w:pPr>
        <w:pStyle w:val="NoSpacing"/>
      </w:pPr>
      <w:bookmarkStart w:id="0" w:name="_GoBack"/>
      <w:bookmarkEnd w:id="0"/>
    </w:p>
    <w:sectPr w:rsidR="006B2F86" w:rsidRPr="00E71FC3" w:rsidSect="00317FD1">
      <w:footerReference w:type="default" r:id="rId7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7FC48" w14:textId="77777777" w:rsidR="00317FD1" w:rsidRDefault="00317FD1" w:rsidP="00E71FC3">
      <w:r>
        <w:separator/>
      </w:r>
    </w:p>
  </w:endnote>
  <w:endnote w:type="continuationSeparator" w:id="0">
    <w:p w14:paraId="1C27B5C0" w14:textId="77777777" w:rsidR="00317FD1" w:rsidRDefault="00317FD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9DC4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2D8AD" w14:textId="77777777" w:rsidR="00317FD1" w:rsidRDefault="00317FD1" w:rsidP="00E71FC3">
      <w:r>
        <w:separator/>
      </w:r>
    </w:p>
  </w:footnote>
  <w:footnote w:type="continuationSeparator" w:id="0">
    <w:p w14:paraId="5BF2F19A" w14:textId="77777777" w:rsidR="00317FD1" w:rsidRDefault="00317FD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D1"/>
    <w:rsid w:val="001A7C09"/>
    <w:rsid w:val="00317F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3DA05"/>
  <w15:chartTrackingRefBased/>
  <w15:docId w15:val="{8FBF107B-A2B7-44E8-9E9B-0D7E11253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FD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7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2019-01-24T20:42:00Z</dcterms:created>
  <dcterms:modified xsi:type="dcterms:W3CDTF">2019-01-24T20:42:00Z</dcterms:modified>
</cp:coreProperties>
</file>