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COTERELL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held a croft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Keevil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25 - 374)</w:t>
      </w: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F06A9" w:rsidRDefault="00BF06A9" w:rsidP="00BF0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</w:p>
    <w:sectPr w:rsidR="00DD5B8A" w:rsidRPr="00BF06A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6A9" w:rsidRDefault="00BF06A9" w:rsidP="00564E3C">
      <w:pPr>
        <w:spacing w:after="0" w:line="240" w:lineRule="auto"/>
      </w:pPr>
      <w:r>
        <w:separator/>
      </w:r>
    </w:p>
  </w:endnote>
  <w:endnote w:type="continuationSeparator" w:id="0">
    <w:p w:rsidR="00BF06A9" w:rsidRDefault="00BF06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6A9" w:rsidRDefault="00BF06A9" w:rsidP="00564E3C">
      <w:pPr>
        <w:spacing w:after="0" w:line="240" w:lineRule="auto"/>
      </w:pPr>
      <w:r>
        <w:separator/>
      </w:r>
    </w:p>
  </w:footnote>
  <w:footnote w:type="continuationSeparator" w:id="0">
    <w:p w:rsidR="00BF06A9" w:rsidRDefault="00BF06A9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A9"/>
    <w:rsid w:val="00564E3C"/>
    <w:rsid w:val="00BF06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01578"/>
  <w15:chartTrackingRefBased/>
  <w15:docId w15:val="{AC3A2098-6121-48FB-9899-262CF570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F0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2015-10-02T16:00:00Z</dcterms:created>
  <dcterms:modified xsi:type="dcterms:W3CDTF">2015-10-02T16:01:00Z</dcterms:modified>
</cp:coreProperties>
</file>