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53115" w14:textId="77777777" w:rsidR="00695A70" w:rsidRDefault="00695A70" w:rsidP="00695A7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Robert COTERELL</w:t>
      </w:r>
      <w:r>
        <w:rPr>
          <w:rFonts w:cs="Times New Roman"/>
          <w:szCs w:val="24"/>
          <w:lang w:val="en-GB"/>
        </w:rPr>
        <w:t xml:space="preserve">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fl.1438)</w:t>
      </w:r>
    </w:p>
    <w:p w14:paraId="32D8DB9B" w14:textId="77777777" w:rsidR="00695A70" w:rsidRDefault="00695A70" w:rsidP="00695A70">
      <w:pPr>
        <w:pStyle w:val="NoSpacing"/>
        <w:rPr>
          <w:rFonts w:cs="Times New Roman"/>
          <w:szCs w:val="24"/>
          <w:lang w:val="en-GB"/>
        </w:rPr>
      </w:pPr>
    </w:p>
    <w:p w14:paraId="446D8F24" w14:textId="77777777" w:rsidR="00695A70" w:rsidRDefault="00695A70" w:rsidP="00695A70">
      <w:pPr>
        <w:pStyle w:val="NoSpacing"/>
        <w:rPr>
          <w:rFonts w:cs="Times New Roman"/>
          <w:szCs w:val="24"/>
          <w:lang w:val="en-GB"/>
        </w:rPr>
      </w:pPr>
    </w:p>
    <w:p w14:paraId="3A193D02" w14:textId="77777777" w:rsidR="00695A70" w:rsidRDefault="00695A70" w:rsidP="00695A7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20 Jul.1438</w:t>
      </w:r>
      <w:r>
        <w:rPr>
          <w:rFonts w:cs="Times New Roman"/>
          <w:szCs w:val="24"/>
          <w:lang w:val="en-GB"/>
        </w:rPr>
        <w:tab/>
        <w:t xml:space="preserve">He gave evidence at the inquiry held in Reading to prove the age of Edward </w:t>
      </w:r>
    </w:p>
    <w:p w14:paraId="754642E6" w14:textId="77777777" w:rsidR="00695A70" w:rsidRDefault="00695A70" w:rsidP="00695A7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proofErr w:type="spellStart"/>
      <w:r>
        <w:rPr>
          <w:rFonts w:cs="Times New Roman"/>
          <w:szCs w:val="24"/>
          <w:lang w:val="en-GB"/>
        </w:rPr>
        <w:t>Landeford</w:t>
      </w:r>
      <w:proofErr w:type="spellEnd"/>
      <w:r>
        <w:rPr>
          <w:rFonts w:cs="Times New Roman"/>
          <w:szCs w:val="24"/>
          <w:lang w:val="en-GB"/>
        </w:rPr>
        <w:t>(q.v.). He knew that Edward was born and baptised in Reading</w:t>
      </w:r>
    </w:p>
    <w:p w14:paraId="23817535" w14:textId="77777777" w:rsidR="00695A70" w:rsidRDefault="00695A70" w:rsidP="00695A7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on 20 September 1416 because he, Laurence </w:t>
      </w:r>
      <w:proofErr w:type="spellStart"/>
      <w:r>
        <w:rPr>
          <w:rFonts w:cs="Times New Roman"/>
          <w:szCs w:val="24"/>
          <w:lang w:val="en-GB"/>
        </w:rPr>
        <w:t>Alisandre</w:t>
      </w:r>
      <w:proofErr w:type="spellEnd"/>
      <w:r>
        <w:rPr>
          <w:rFonts w:cs="Times New Roman"/>
          <w:szCs w:val="24"/>
          <w:lang w:val="en-GB"/>
        </w:rPr>
        <w:t xml:space="preserve">(q.v.) and Thomas </w:t>
      </w:r>
    </w:p>
    <w:p w14:paraId="387A2B46" w14:textId="77777777" w:rsidR="00695A70" w:rsidRDefault="00695A70" w:rsidP="00695A70">
      <w:pPr>
        <w:pStyle w:val="NoSpacing"/>
        <w:ind w:left="720" w:firstLine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Folkes(q.v.) set out on pilgrimage to the Roman court on the day of </w:t>
      </w:r>
    </w:p>
    <w:p w14:paraId="41DAFF09" w14:textId="77777777" w:rsidR="00695A70" w:rsidRDefault="00695A70" w:rsidP="00695A70">
      <w:pPr>
        <w:pStyle w:val="NoSpacing"/>
        <w:ind w:left="720" w:firstLine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Edward’s birth</w:t>
      </w:r>
    </w:p>
    <w:p w14:paraId="0976D79C" w14:textId="77777777" w:rsidR="00695A70" w:rsidRPr="00FF7896" w:rsidRDefault="00695A70" w:rsidP="00695A7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FF7896">
        <w:rPr>
          <w:rFonts w:cs="Times New Roman"/>
          <w:szCs w:val="24"/>
          <w:lang w:val="en-GB"/>
        </w:rPr>
        <w:t xml:space="preserve">(“Calendar of Inquisitions </w:t>
      </w:r>
      <w:proofErr w:type="gramStart"/>
      <w:r w:rsidRPr="00FF7896">
        <w:rPr>
          <w:rFonts w:cs="Times New Roman"/>
          <w:szCs w:val="24"/>
          <w:lang w:val="en-GB"/>
        </w:rPr>
        <w:t>Post Mortem</w:t>
      </w:r>
      <w:proofErr w:type="gramEnd"/>
      <w:r w:rsidRPr="00FF7896">
        <w:rPr>
          <w:rFonts w:cs="Times New Roman"/>
          <w:szCs w:val="24"/>
          <w:lang w:val="en-GB"/>
        </w:rPr>
        <w:t xml:space="preserve"> </w:t>
      </w:r>
      <w:proofErr w:type="spellStart"/>
      <w:r w:rsidRPr="00FF7896">
        <w:rPr>
          <w:rFonts w:cs="Times New Roman"/>
          <w:szCs w:val="24"/>
          <w:lang w:val="en-GB"/>
        </w:rPr>
        <w:t>vol.XXV</w:t>
      </w:r>
      <w:proofErr w:type="spellEnd"/>
      <w:r w:rsidRPr="00FF7896">
        <w:rPr>
          <w:rFonts w:cs="Times New Roman"/>
          <w:szCs w:val="24"/>
          <w:lang w:val="en-GB"/>
        </w:rPr>
        <w:t xml:space="preserve"> (1437-1442) ed. Claire Noble,</w:t>
      </w:r>
    </w:p>
    <w:p w14:paraId="2F3A3F42" w14:textId="77777777" w:rsidR="00695A70" w:rsidRDefault="00695A70" w:rsidP="00695A70">
      <w:pPr>
        <w:pStyle w:val="NoSpacing"/>
        <w:ind w:left="720" w:firstLine="720"/>
        <w:rPr>
          <w:rFonts w:cs="Times New Roman"/>
          <w:szCs w:val="24"/>
          <w:lang w:val="en-GB"/>
        </w:rPr>
      </w:pPr>
      <w:r w:rsidRPr="00FF7896">
        <w:rPr>
          <w:rFonts w:cs="Times New Roman"/>
          <w:szCs w:val="24"/>
          <w:lang w:val="en-GB"/>
        </w:rPr>
        <w:t>pub. by the Boydell Press p.</w:t>
      </w:r>
      <w:r>
        <w:rPr>
          <w:rFonts w:cs="Times New Roman"/>
          <w:szCs w:val="24"/>
          <w:lang w:val="en-GB"/>
        </w:rPr>
        <w:t>88)</w:t>
      </w:r>
    </w:p>
    <w:p w14:paraId="68999AAB" w14:textId="77777777" w:rsidR="00695A70" w:rsidRDefault="00695A70" w:rsidP="00695A70">
      <w:pPr>
        <w:pStyle w:val="NoSpacing"/>
        <w:rPr>
          <w:rFonts w:cs="Times New Roman"/>
          <w:szCs w:val="24"/>
          <w:lang w:val="en-GB"/>
        </w:rPr>
      </w:pPr>
    </w:p>
    <w:p w14:paraId="67CF8E33" w14:textId="77777777" w:rsidR="00695A70" w:rsidRDefault="00695A70" w:rsidP="00695A7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22 February1434</w:t>
      </w:r>
    </w:p>
    <w:p w14:paraId="605A82A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58A00" w14:textId="77777777" w:rsidR="00695A70" w:rsidRDefault="00695A70" w:rsidP="009139A6">
      <w:r>
        <w:separator/>
      </w:r>
    </w:p>
  </w:endnote>
  <w:endnote w:type="continuationSeparator" w:id="0">
    <w:p w14:paraId="18E51FD6" w14:textId="77777777" w:rsidR="00695A70" w:rsidRDefault="00695A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B9A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2947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973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71128" w14:textId="77777777" w:rsidR="00695A70" w:rsidRDefault="00695A70" w:rsidP="009139A6">
      <w:r>
        <w:separator/>
      </w:r>
    </w:p>
  </w:footnote>
  <w:footnote w:type="continuationSeparator" w:id="0">
    <w:p w14:paraId="0A335BC6" w14:textId="77777777" w:rsidR="00695A70" w:rsidRDefault="00695A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781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511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B10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70"/>
    <w:rsid w:val="000666E0"/>
    <w:rsid w:val="002510B7"/>
    <w:rsid w:val="00270799"/>
    <w:rsid w:val="005C130B"/>
    <w:rsid w:val="00695A70"/>
    <w:rsid w:val="006C65C8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68194"/>
  <w15:chartTrackingRefBased/>
  <w15:docId w15:val="{DB01496C-9AEB-4289-8ADD-1CFFFDDAD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2025-02-22T21:12:00Z</dcterms:created>
  <dcterms:modified xsi:type="dcterms:W3CDTF">2025-02-22T21:12:00Z</dcterms:modified>
</cp:coreProperties>
</file>