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A97A5" w14:textId="77777777" w:rsidR="001E1975" w:rsidRDefault="001E1975" w:rsidP="001E1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Luke COTERELL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fl.1414-5)</w:t>
      </w:r>
    </w:p>
    <w:p w14:paraId="6E687F30" w14:textId="77777777" w:rsidR="001E1975" w:rsidRDefault="001E1975" w:rsidP="001E1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Hitchin, Hertfordshire.</w:t>
      </w:r>
    </w:p>
    <w:p w14:paraId="39E44402" w14:textId="77777777" w:rsidR="001E1975" w:rsidRDefault="001E1975" w:rsidP="001E1975">
      <w:pPr>
        <w:pStyle w:val="NoSpacing"/>
        <w:rPr>
          <w:rFonts w:cs="Times New Roman"/>
          <w:szCs w:val="24"/>
        </w:rPr>
      </w:pPr>
    </w:p>
    <w:p w14:paraId="0511C60A" w14:textId="77777777" w:rsidR="001E1975" w:rsidRDefault="001E1975" w:rsidP="001E1975">
      <w:pPr>
        <w:pStyle w:val="NoSpacing"/>
        <w:rPr>
          <w:rFonts w:cs="Times New Roman"/>
          <w:szCs w:val="24"/>
        </w:rPr>
      </w:pPr>
    </w:p>
    <w:p w14:paraId="15E721C9" w14:textId="77777777" w:rsidR="001E1975" w:rsidRDefault="001E1975" w:rsidP="001E1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Jan.1414</w:t>
      </w:r>
      <w:r>
        <w:rPr>
          <w:rFonts w:cs="Times New Roman"/>
          <w:szCs w:val="24"/>
        </w:rPr>
        <w:tab/>
        <w:t>He rode to London to take part in the revolt.</w:t>
      </w:r>
    </w:p>
    <w:p w14:paraId="5F07DFAE" w14:textId="77777777" w:rsidR="001E1975" w:rsidRDefault="001E1975" w:rsidP="001E1975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p.357)</w:t>
      </w:r>
    </w:p>
    <w:p w14:paraId="4C1CF0E0" w14:textId="77777777" w:rsidR="001E1975" w:rsidRDefault="001E1975" w:rsidP="001E1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Jan.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returned to Hitchin.   (ibid.)</w:t>
      </w:r>
    </w:p>
    <w:p w14:paraId="0D5192FA" w14:textId="77777777" w:rsidR="001E1975" w:rsidRDefault="001E1975" w:rsidP="001E1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1414</w:t>
      </w:r>
      <w:r>
        <w:rPr>
          <w:rFonts w:cs="Times New Roman"/>
          <w:szCs w:val="24"/>
        </w:rPr>
        <w:tab/>
        <w:t>He was immediately indicted by a Hertfordshire jury.   (ibid.)</w:t>
      </w:r>
    </w:p>
    <w:p w14:paraId="0D802CE2" w14:textId="77777777" w:rsidR="001E1975" w:rsidRDefault="001E1975" w:rsidP="001E1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end</w:t>
      </w: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>He was still being ordered to appear before the Court and purge himself of</w:t>
      </w:r>
    </w:p>
    <w:p w14:paraId="09468617" w14:textId="77777777" w:rsidR="001E1975" w:rsidRDefault="001E1975" w:rsidP="001E1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heresy. Nothing more is known about him.    (ibid.)</w:t>
      </w:r>
    </w:p>
    <w:p w14:paraId="7192C55E" w14:textId="77777777" w:rsidR="001E1975" w:rsidRDefault="001E1975" w:rsidP="001E1975">
      <w:pPr>
        <w:pStyle w:val="NoSpacing"/>
        <w:rPr>
          <w:rFonts w:cs="Times New Roman"/>
          <w:szCs w:val="24"/>
        </w:rPr>
      </w:pPr>
    </w:p>
    <w:p w14:paraId="26AA9D03" w14:textId="77777777" w:rsidR="001E1975" w:rsidRDefault="001E1975" w:rsidP="001E1975">
      <w:pPr>
        <w:pStyle w:val="NoSpacing"/>
        <w:rPr>
          <w:rFonts w:cs="Times New Roman"/>
          <w:szCs w:val="24"/>
        </w:rPr>
      </w:pPr>
    </w:p>
    <w:p w14:paraId="7A564B49" w14:textId="77777777" w:rsidR="001E1975" w:rsidRDefault="001E1975" w:rsidP="001E197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 2023</w:t>
      </w:r>
    </w:p>
    <w:p w14:paraId="6DE81D3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19166" w14:textId="77777777" w:rsidR="001E1975" w:rsidRDefault="001E1975" w:rsidP="009139A6">
      <w:r>
        <w:separator/>
      </w:r>
    </w:p>
  </w:endnote>
  <w:endnote w:type="continuationSeparator" w:id="0">
    <w:p w14:paraId="43508A93" w14:textId="77777777" w:rsidR="001E1975" w:rsidRDefault="001E19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CB7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E61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DF4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56ACB" w14:textId="77777777" w:rsidR="001E1975" w:rsidRDefault="001E1975" w:rsidP="009139A6">
      <w:r>
        <w:separator/>
      </w:r>
    </w:p>
  </w:footnote>
  <w:footnote w:type="continuationSeparator" w:id="0">
    <w:p w14:paraId="5A8E6067" w14:textId="77777777" w:rsidR="001E1975" w:rsidRDefault="001E19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68A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4F7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CEA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75"/>
    <w:rsid w:val="000666E0"/>
    <w:rsid w:val="001E197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C68C0"/>
  <w15:chartTrackingRefBased/>
  <w15:docId w15:val="{821CA6CF-0B09-4E59-8F61-397CA1A2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2023-10-24T19:34:00Z</dcterms:created>
  <dcterms:modified xsi:type="dcterms:W3CDTF">2023-10-24T19:35:00Z</dcterms:modified>
</cp:coreProperties>
</file>