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DD665" w14:textId="77777777" w:rsidR="00E36D7A" w:rsidRDefault="00E36D7A" w:rsidP="00E36D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COTERELL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AD6C253" w14:textId="77777777" w:rsidR="00E36D7A" w:rsidRDefault="00E36D7A" w:rsidP="00E36D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Wallingford, Berkshire.</w:t>
      </w:r>
    </w:p>
    <w:p w14:paraId="0BE9B7A2" w14:textId="77777777" w:rsidR="00E36D7A" w:rsidRDefault="00E36D7A" w:rsidP="00E36D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66E49" w14:textId="77777777" w:rsidR="00E36D7A" w:rsidRDefault="00E36D7A" w:rsidP="00E36D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1B558" w14:textId="77777777" w:rsidR="00E36D7A" w:rsidRDefault="00E36D7A" w:rsidP="00E36D7A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Berkshire the tax of a fifteenth and a tenth granted to the King at the last Parliament.</w:t>
      </w:r>
    </w:p>
    <w:p w14:paraId="0506CE1C" w14:textId="77777777" w:rsidR="00E36D7A" w:rsidRDefault="00E36D7A" w:rsidP="00E36D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p.190)</w:t>
      </w:r>
    </w:p>
    <w:p w14:paraId="711DB32E" w14:textId="77777777" w:rsidR="00E36D7A" w:rsidRDefault="00E36D7A" w:rsidP="00E36D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6FCF98" w14:textId="77777777" w:rsidR="00E36D7A" w:rsidRDefault="00E36D7A" w:rsidP="00E36D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BB2A4" w14:textId="77777777" w:rsidR="00E36D7A" w:rsidRDefault="00E36D7A" w:rsidP="00E36D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60CDA7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8AF60" w14:textId="77777777" w:rsidR="00E36D7A" w:rsidRDefault="00E36D7A" w:rsidP="009139A6">
      <w:r>
        <w:separator/>
      </w:r>
    </w:p>
  </w:endnote>
  <w:endnote w:type="continuationSeparator" w:id="0">
    <w:p w14:paraId="07CB98A9" w14:textId="77777777" w:rsidR="00E36D7A" w:rsidRDefault="00E36D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9B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BF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C53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22C14" w14:textId="77777777" w:rsidR="00E36D7A" w:rsidRDefault="00E36D7A" w:rsidP="009139A6">
      <w:r>
        <w:separator/>
      </w:r>
    </w:p>
  </w:footnote>
  <w:footnote w:type="continuationSeparator" w:id="0">
    <w:p w14:paraId="284BF2D8" w14:textId="77777777" w:rsidR="00E36D7A" w:rsidRDefault="00E36D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32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B25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B1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D7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6D7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9C1E9"/>
  <w15:chartTrackingRefBased/>
  <w15:docId w15:val="{3E7B7E05-F686-4A4D-8AF7-007DD2D2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2021-06-07T21:18:00Z</dcterms:created>
  <dcterms:modified xsi:type="dcterms:W3CDTF">2021-06-07T21:19:00Z</dcterms:modified>
</cp:coreProperties>
</file>