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2E589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COTERELL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0A3C9695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5169957D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A98C190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469365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7B915A9C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24E1979" w14:textId="77777777" w:rsidR="00AA16D4" w:rsidRDefault="00AA16D4" w:rsidP="00AA16D4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933E1BD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6680500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F9495B5" w14:textId="77777777" w:rsidR="00AA16D4" w:rsidRDefault="00AA16D4" w:rsidP="00AA16D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4 December 2022</w:t>
      </w:r>
    </w:p>
    <w:p w14:paraId="649E79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BA7B7" w14:textId="77777777" w:rsidR="00AA16D4" w:rsidRDefault="00AA16D4" w:rsidP="009139A6">
      <w:r>
        <w:separator/>
      </w:r>
    </w:p>
  </w:endnote>
  <w:endnote w:type="continuationSeparator" w:id="0">
    <w:p w14:paraId="1442526C" w14:textId="77777777" w:rsidR="00AA16D4" w:rsidRDefault="00AA16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644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1D1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A7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500E4" w14:textId="77777777" w:rsidR="00AA16D4" w:rsidRDefault="00AA16D4" w:rsidP="009139A6">
      <w:r>
        <w:separator/>
      </w:r>
    </w:p>
  </w:footnote>
  <w:footnote w:type="continuationSeparator" w:id="0">
    <w:p w14:paraId="0A84FDA6" w14:textId="77777777" w:rsidR="00AA16D4" w:rsidRDefault="00AA16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CE2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76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623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D4"/>
    <w:rsid w:val="000666E0"/>
    <w:rsid w:val="002510B7"/>
    <w:rsid w:val="005C130B"/>
    <w:rsid w:val="00826F5C"/>
    <w:rsid w:val="009139A6"/>
    <w:rsid w:val="009448BB"/>
    <w:rsid w:val="00947624"/>
    <w:rsid w:val="00A3176C"/>
    <w:rsid w:val="00AA16D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0585"/>
  <w15:chartTrackingRefBased/>
  <w15:docId w15:val="{6F3AA4DF-82FE-4BC3-96DA-D4AD3745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6D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2023-08-13T21:07:00Z</dcterms:created>
  <dcterms:modified xsi:type="dcterms:W3CDTF">2023-08-13T21:08:00Z</dcterms:modified>
</cp:coreProperties>
</file>