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49C3" w14:textId="46E89B0B" w:rsidR="00BA00AB" w:rsidRDefault="0088772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COTERELL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6490CD56" w14:textId="1391FF59" w:rsidR="00887720" w:rsidRDefault="0088772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Lancant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14:paraId="62FDB4D3" w14:textId="3A0EE509" w:rsidR="00887720" w:rsidRDefault="0088772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7550B3" w14:textId="77A5D956" w:rsidR="00887720" w:rsidRDefault="0088772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FB12D" w14:textId="608DDB3F" w:rsidR="00887720" w:rsidRDefault="0088772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May1448</w:t>
      </w:r>
      <w:r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14:paraId="0AF98699" w14:textId="77777777" w:rsidR="00887720" w:rsidRDefault="00887720" w:rsidP="008877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www.melocki.org.uk/diocese/Lancant.html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1AD4385" w14:textId="77777777" w:rsidR="00887720" w:rsidRDefault="00887720" w:rsidP="008877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04180A" w14:textId="77777777" w:rsidR="00887720" w:rsidRDefault="00887720" w:rsidP="008877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AFF7E" w14:textId="77777777" w:rsidR="00887720" w:rsidRPr="00917560" w:rsidRDefault="00887720" w:rsidP="008877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3D20E378" w14:textId="45C83FAB" w:rsidR="00887720" w:rsidRPr="00887720" w:rsidRDefault="0088772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87720" w:rsidRPr="008877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C32BD" w14:textId="77777777" w:rsidR="00887720" w:rsidRDefault="00887720" w:rsidP="009139A6">
      <w:r>
        <w:separator/>
      </w:r>
    </w:p>
  </w:endnote>
  <w:endnote w:type="continuationSeparator" w:id="0">
    <w:p w14:paraId="0EEA18D1" w14:textId="77777777" w:rsidR="00887720" w:rsidRDefault="008877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109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DDE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55D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99F9F" w14:textId="77777777" w:rsidR="00887720" w:rsidRDefault="00887720" w:rsidP="009139A6">
      <w:r>
        <w:separator/>
      </w:r>
    </w:p>
  </w:footnote>
  <w:footnote w:type="continuationSeparator" w:id="0">
    <w:p w14:paraId="61F1F2E6" w14:textId="77777777" w:rsidR="00887720" w:rsidRDefault="008877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62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32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A4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20"/>
    <w:rsid w:val="000666E0"/>
    <w:rsid w:val="002510B7"/>
    <w:rsid w:val="005C130B"/>
    <w:rsid w:val="00826F5C"/>
    <w:rsid w:val="0088772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325AE"/>
  <w15:chartTrackingRefBased/>
  <w15:docId w15:val="{B8982796-12C4-42DC-AB50-2CC65BF7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877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Lancant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2022-06-05T20:13:00Z</dcterms:created>
  <dcterms:modified xsi:type="dcterms:W3CDTF">2022-06-05T20:15:00Z</dcterms:modified>
</cp:coreProperties>
</file>