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0D26A" w14:textId="77777777" w:rsidR="0052009D" w:rsidRDefault="0052009D" w:rsidP="0052009D">
      <w:r>
        <w:rPr>
          <w:u w:val="single"/>
        </w:rPr>
        <w:t>Emma COTERELL</w:t>
      </w:r>
      <w:r>
        <w:t xml:space="preserve">        (fl.1414)</w:t>
      </w:r>
    </w:p>
    <w:p w14:paraId="2C0506F3" w14:textId="77777777" w:rsidR="0052009D" w:rsidRDefault="0052009D" w:rsidP="0052009D"/>
    <w:p w14:paraId="57E854F8" w14:textId="77777777" w:rsidR="0052009D" w:rsidRDefault="0052009D" w:rsidP="0052009D"/>
    <w:p w14:paraId="07108CE2" w14:textId="77777777" w:rsidR="0052009D" w:rsidRDefault="0052009D" w:rsidP="0052009D">
      <w:r>
        <w:t>Daughter of Alan Coterell of London, leather dyer(q.v.), and his wife, Joanna.</w:t>
      </w:r>
    </w:p>
    <w:p w14:paraId="20F964F6" w14:textId="77777777" w:rsidR="0052009D" w:rsidRDefault="0052009D" w:rsidP="0052009D">
      <w:r>
        <w:t>(</w:t>
      </w:r>
      <w:hyperlink r:id="rId6" w:history="1">
        <w:r w:rsidRPr="00C1365E">
          <w:rPr>
            <w:rStyle w:val="Hyperlink"/>
          </w:rPr>
          <w:t>www.british-history.ac.uk/report.asp?compid=33687</w:t>
        </w:r>
      </w:hyperlink>
      <w:r>
        <w:t>)</w:t>
      </w:r>
    </w:p>
    <w:p w14:paraId="1AA30750" w14:textId="467BA6BD" w:rsidR="0052009D" w:rsidRDefault="0052009D" w:rsidP="0052009D">
      <w:r>
        <w:t>= William Stout</w:t>
      </w:r>
      <w:r w:rsidR="00203AA9">
        <w:t xml:space="preserve"> of London</w:t>
      </w:r>
      <w:r>
        <w:t>(q.v.).   (ibid.)</w:t>
      </w:r>
    </w:p>
    <w:p w14:paraId="7B5C48A6" w14:textId="77777777" w:rsidR="0052009D" w:rsidRDefault="0052009D" w:rsidP="0052009D"/>
    <w:p w14:paraId="1E5BF82D" w14:textId="77777777" w:rsidR="0052009D" w:rsidRDefault="0052009D" w:rsidP="0052009D"/>
    <w:p w14:paraId="494C912B" w14:textId="77777777" w:rsidR="0052009D" w:rsidRDefault="0052009D" w:rsidP="0052009D">
      <w:r>
        <w:t>28 June 2023</w:t>
      </w:r>
    </w:p>
    <w:p w14:paraId="0D3611C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CE33C" w14:textId="77777777" w:rsidR="0052009D" w:rsidRDefault="0052009D" w:rsidP="009139A6">
      <w:r>
        <w:separator/>
      </w:r>
    </w:p>
  </w:endnote>
  <w:endnote w:type="continuationSeparator" w:id="0">
    <w:p w14:paraId="28042C39" w14:textId="77777777" w:rsidR="0052009D" w:rsidRDefault="005200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003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988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EFA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4783F" w14:textId="77777777" w:rsidR="0052009D" w:rsidRDefault="0052009D" w:rsidP="009139A6">
      <w:r>
        <w:separator/>
      </w:r>
    </w:p>
  </w:footnote>
  <w:footnote w:type="continuationSeparator" w:id="0">
    <w:p w14:paraId="4B7A4E04" w14:textId="77777777" w:rsidR="0052009D" w:rsidRDefault="005200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E1A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FF8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E51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9D"/>
    <w:rsid w:val="000666E0"/>
    <w:rsid w:val="00203AA9"/>
    <w:rsid w:val="002510B7"/>
    <w:rsid w:val="0052009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E40F7"/>
  <w15:chartTrackingRefBased/>
  <w15:docId w15:val="{60E0F082-C271-477F-AC2C-080326950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09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5200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2023-06-28T19:00:00Z</dcterms:created>
  <dcterms:modified xsi:type="dcterms:W3CDTF">2023-06-28T19:03:00Z</dcterms:modified>
</cp:coreProperties>
</file>