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1E9A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  <w:r w:rsidRPr="001825D7">
        <w:rPr>
          <w:rFonts w:ascii="Times New Roman" w:hAnsi="Times New Roman" w:cs="Times New Roman"/>
          <w:sz w:val="24"/>
          <w:szCs w:val="24"/>
          <w:u w:val="single"/>
        </w:rPr>
        <w:t>Alan COTERELL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15A8AC00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2DB3C5E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A796C0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F0ADC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6072DD" w14:textId="77777777" w:rsidR="005E551B" w:rsidRDefault="005E551B" w:rsidP="005E551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39235310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B36714B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A513FB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FC2D78" w14:textId="77777777" w:rsidR="005E551B" w:rsidRDefault="005E551B" w:rsidP="005E55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2023</w:t>
      </w:r>
    </w:p>
    <w:p w14:paraId="792DA7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24209" w14:textId="77777777" w:rsidR="005E551B" w:rsidRDefault="005E551B" w:rsidP="009139A6">
      <w:r>
        <w:separator/>
      </w:r>
    </w:p>
  </w:endnote>
  <w:endnote w:type="continuationSeparator" w:id="0">
    <w:p w14:paraId="1C13D0F3" w14:textId="77777777" w:rsidR="005E551B" w:rsidRDefault="005E55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A9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77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F08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7933B" w14:textId="77777777" w:rsidR="005E551B" w:rsidRDefault="005E551B" w:rsidP="009139A6">
      <w:r>
        <w:separator/>
      </w:r>
    </w:p>
  </w:footnote>
  <w:footnote w:type="continuationSeparator" w:id="0">
    <w:p w14:paraId="41305BFF" w14:textId="77777777" w:rsidR="005E551B" w:rsidRDefault="005E55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CF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53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5D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1B"/>
    <w:rsid w:val="000666E0"/>
    <w:rsid w:val="002510B7"/>
    <w:rsid w:val="00270799"/>
    <w:rsid w:val="005C130B"/>
    <w:rsid w:val="005E551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A458"/>
  <w15:chartTrackingRefBased/>
  <w15:docId w15:val="{54304C58-D989-437E-B050-0C228D52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51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2024-03-17T19:59:00Z</dcterms:created>
  <dcterms:modified xsi:type="dcterms:W3CDTF">2024-03-17T19:59:00Z</dcterms:modified>
</cp:coreProperties>
</file>