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A1B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COTERELL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AA1BFA" w:rsidRDefault="00AA1B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1BFA" w:rsidRDefault="00AA1B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1BFA" w:rsidRDefault="00AA1B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</w:t>
      </w:r>
      <w:proofErr w:type="gramStart"/>
      <w:r>
        <w:rPr>
          <w:rFonts w:ascii="Times New Roman" w:hAnsi="Times New Roman" w:cs="Times New Roman"/>
          <w:sz w:val="24"/>
          <w:szCs w:val="24"/>
        </w:rPr>
        <w:t>of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Coterell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his wife, Elizabeth.</w:t>
      </w:r>
    </w:p>
    <w:p w:rsidR="00AA1BFA" w:rsidRDefault="00AA1B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24-28)</w:t>
      </w:r>
    </w:p>
    <w:p w:rsidR="00AA1BFA" w:rsidRDefault="00AA1B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=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Rees.   (ibid.)</w:t>
      </w:r>
    </w:p>
    <w:p w:rsidR="00AA1BFA" w:rsidRDefault="00AA1B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1BFA" w:rsidRDefault="00AA1B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1BFA" w:rsidRPr="00AA1BFA" w:rsidRDefault="00AA1BF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AA1BFA" w:rsidRPr="00AA1B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BFA" w:rsidRDefault="00AA1BFA" w:rsidP="00564E3C">
      <w:pPr>
        <w:spacing w:after="0" w:line="240" w:lineRule="auto"/>
      </w:pPr>
      <w:r>
        <w:separator/>
      </w:r>
    </w:p>
  </w:endnote>
  <w:endnote w:type="continuationSeparator" w:id="0">
    <w:p w:rsidR="00AA1BFA" w:rsidRDefault="00AA1BF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A1BFA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BFA" w:rsidRDefault="00AA1BFA" w:rsidP="00564E3C">
      <w:pPr>
        <w:spacing w:after="0" w:line="240" w:lineRule="auto"/>
      </w:pPr>
      <w:r>
        <w:separator/>
      </w:r>
    </w:p>
  </w:footnote>
  <w:footnote w:type="continuationSeparator" w:id="0">
    <w:p w:rsidR="00AA1BFA" w:rsidRDefault="00AA1BF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BFA"/>
    <w:rsid w:val="00372DC6"/>
    <w:rsid w:val="00564E3C"/>
    <w:rsid w:val="0064591D"/>
    <w:rsid w:val="00AA1BF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6F5D1"/>
  <w15:chartTrackingRefBased/>
  <w15:docId w15:val="{84DC8CE0-4FAC-4DF0-853F-9A69EFD41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2016-02-07T21:14:00Z</dcterms:created>
  <dcterms:modified xsi:type="dcterms:W3CDTF">2016-02-07T21:17:00Z</dcterms:modified>
</cp:coreProperties>
</file>