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7F31D" w14:textId="77777777" w:rsidR="00263204" w:rsidRDefault="00263204" w:rsidP="00263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COTER (</w:t>
      </w:r>
      <w:proofErr w:type="gramStart"/>
      <w:r>
        <w:rPr>
          <w:rFonts w:cs="Times New Roman"/>
          <w:szCs w:val="24"/>
          <w:u w:val="single"/>
        </w:rPr>
        <w:t>COTTOR)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(fl.1497)</w:t>
      </w:r>
    </w:p>
    <w:p w14:paraId="7B76503C" w14:textId="77777777" w:rsidR="00263204" w:rsidRDefault="00263204" w:rsidP="00263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04F1108D" w14:textId="77777777" w:rsidR="00263204" w:rsidRDefault="00263204" w:rsidP="00263204">
      <w:pPr>
        <w:pStyle w:val="NoSpacing"/>
        <w:jc w:val="both"/>
        <w:rPr>
          <w:rFonts w:cs="Times New Roman"/>
          <w:szCs w:val="24"/>
        </w:rPr>
      </w:pPr>
    </w:p>
    <w:p w14:paraId="2F14A35A" w14:textId="77777777" w:rsidR="00263204" w:rsidRDefault="00263204" w:rsidP="00263204">
      <w:pPr>
        <w:pStyle w:val="NoSpacing"/>
        <w:jc w:val="both"/>
        <w:rPr>
          <w:rFonts w:cs="Times New Roman"/>
          <w:szCs w:val="24"/>
        </w:rPr>
      </w:pPr>
    </w:p>
    <w:p w14:paraId="45CB7B07" w14:textId="77777777" w:rsidR="00263204" w:rsidRDefault="00263204" w:rsidP="002632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He made his Will.</w:t>
      </w:r>
    </w:p>
    <w:p w14:paraId="2A3B9263" w14:textId="77777777" w:rsidR="00263204" w:rsidRDefault="00263204" w:rsidP="00263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4A6BA772" w14:textId="77777777" w:rsidR="00263204" w:rsidRDefault="00263204" w:rsidP="00263204">
      <w:pPr>
        <w:pStyle w:val="NoSpacing"/>
        <w:jc w:val="both"/>
        <w:rPr>
          <w:rFonts w:cs="Times New Roman"/>
          <w:szCs w:val="24"/>
        </w:rPr>
      </w:pPr>
    </w:p>
    <w:p w14:paraId="1F03A532" w14:textId="77777777" w:rsidR="00263204" w:rsidRDefault="00263204" w:rsidP="00263204">
      <w:pPr>
        <w:pStyle w:val="NoSpacing"/>
        <w:jc w:val="both"/>
        <w:rPr>
          <w:rFonts w:cs="Times New Roman"/>
          <w:szCs w:val="24"/>
        </w:rPr>
      </w:pPr>
    </w:p>
    <w:p w14:paraId="69E52E67" w14:textId="77777777" w:rsidR="00263204" w:rsidRDefault="00263204" w:rsidP="0026320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September 2022</w:t>
      </w:r>
    </w:p>
    <w:p w14:paraId="0A94AE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CA057" w14:textId="77777777" w:rsidR="00263204" w:rsidRDefault="00263204" w:rsidP="009139A6">
      <w:r>
        <w:separator/>
      </w:r>
    </w:p>
  </w:endnote>
  <w:endnote w:type="continuationSeparator" w:id="0">
    <w:p w14:paraId="17A1043D" w14:textId="77777777" w:rsidR="00263204" w:rsidRDefault="002632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05F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913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B3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0CDF3" w14:textId="77777777" w:rsidR="00263204" w:rsidRDefault="00263204" w:rsidP="009139A6">
      <w:r>
        <w:separator/>
      </w:r>
    </w:p>
  </w:footnote>
  <w:footnote w:type="continuationSeparator" w:id="0">
    <w:p w14:paraId="3FC78A96" w14:textId="77777777" w:rsidR="00263204" w:rsidRDefault="002632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F1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BC4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14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04"/>
    <w:rsid w:val="000666E0"/>
    <w:rsid w:val="002510B7"/>
    <w:rsid w:val="0026320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BE0A5"/>
  <w15:chartTrackingRefBased/>
  <w15:docId w15:val="{40BE0155-5A60-4B64-9752-717C405B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32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2023-01-14T20:53:00Z</dcterms:created>
  <dcterms:modified xsi:type="dcterms:W3CDTF">2023-01-14T20:53:00Z</dcterms:modified>
</cp:coreProperties>
</file>