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296" w:rsidRDefault="00603296" w:rsidP="00603296">
      <w:pPr>
        <w:pStyle w:val="NoSpacing"/>
      </w:pPr>
      <w:r>
        <w:rPr>
          <w:u w:val="single"/>
        </w:rPr>
        <w:t>Margaret COTENER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603296" w:rsidRDefault="00603296" w:rsidP="00603296">
      <w:pPr>
        <w:pStyle w:val="NoSpacing"/>
      </w:pPr>
      <w:r>
        <w:t>of Earl Street Ward, Coventry.</w:t>
      </w:r>
    </w:p>
    <w:p w:rsidR="00603296" w:rsidRDefault="00603296" w:rsidP="00603296">
      <w:pPr>
        <w:pStyle w:val="NoSpacing"/>
      </w:pPr>
    </w:p>
    <w:p w:rsidR="00603296" w:rsidRDefault="00603296" w:rsidP="00603296">
      <w:pPr>
        <w:pStyle w:val="NoSpacing"/>
      </w:pPr>
    </w:p>
    <w:p w:rsidR="00603296" w:rsidRDefault="00603296" w:rsidP="00603296">
      <w:pPr>
        <w:pStyle w:val="NoSpacing"/>
      </w:pPr>
      <w:r>
        <w:tab/>
        <w:t>1424</w:t>
      </w:r>
      <w:r>
        <w:tab/>
      </w:r>
      <w:r>
        <w:t>Sh</w:t>
      </w:r>
      <w:bookmarkStart w:id="0" w:name="_GoBack"/>
      <w:bookmarkEnd w:id="0"/>
      <w:r>
        <w:t xml:space="preserve">e contributed </w:t>
      </w:r>
      <w:r>
        <w:t xml:space="preserve">1s 8d </w:t>
      </w:r>
      <w:r>
        <w:t>towards the £100 loaned by the city to Henry VI.</w:t>
      </w:r>
    </w:p>
    <w:p w:rsidR="00603296" w:rsidRDefault="00603296" w:rsidP="00603296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:rsidR="00603296" w:rsidRDefault="00603296" w:rsidP="00603296">
      <w:pPr>
        <w:pStyle w:val="NoSpacing"/>
      </w:pPr>
    </w:p>
    <w:p w:rsidR="00603296" w:rsidRDefault="00603296" w:rsidP="00603296">
      <w:pPr>
        <w:pStyle w:val="NoSpacing"/>
      </w:pPr>
    </w:p>
    <w:p w:rsidR="006B2F86" w:rsidRPr="00603296" w:rsidRDefault="00603296" w:rsidP="00603296">
      <w:pPr>
        <w:pStyle w:val="NoSpacing"/>
      </w:pPr>
      <w:r>
        <w:t>17 January 2018</w:t>
      </w:r>
    </w:p>
    <w:sectPr w:rsidR="006B2F86" w:rsidRPr="006032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3296" w:rsidRDefault="00603296" w:rsidP="00E71FC3">
      <w:pPr>
        <w:spacing w:after="0" w:line="240" w:lineRule="auto"/>
      </w:pPr>
      <w:r>
        <w:separator/>
      </w:r>
    </w:p>
  </w:endnote>
  <w:endnote w:type="continuationSeparator" w:id="0">
    <w:p w:rsidR="00603296" w:rsidRDefault="006032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3296" w:rsidRDefault="00603296" w:rsidP="00E71FC3">
      <w:pPr>
        <w:spacing w:after="0" w:line="240" w:lineRule="auto"/>
      </w:pPr>
      <w:r>
        <w:separator/>
      </w:r>
    </w:p>
  </w:footnote>
  <w:footnote w:type="continuationSeparator" w:id="0">
    <w:p w:rsidR="00603296" w:rsidRDefault="006032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296"/>
    <w:rsid w:val="001A7C09"/>
    <w:rsid w:val="00577BD5"/>
    <w:rsid w:val="0060329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395CA"/>
  <w15:chartTrackingRefBased/>
  <w15:docId w15:val="{417C6553-B244-40D7-9340-7602167F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2018-01-17T20:15:00Z</dcterms:created>
  <dcterms:modified xsi:type="dcterms:W3CDTF">2018-01-17T20:17:00Z</dcterms:modified>
</cp:coreProperties>
</file>