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D8EC6" w14:textId="77777777" w:rsidR="006B6E7A" w:rsidRDefault="006B6E7A" w:rsidP="006B6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COTELLER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LAVENHAM)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(fl.1463)</w:t>
      </w:r>
    </w:p>
    <w:p w14:paraId="470B225D" w14:textId="77777777" w:rsidR="006B6E7A" w:rsidRDefault="006B6E7A" w:rsidP="006B6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Sudbury, Suffolk. Cutler.</w:t>
      </w:r>
    </w:p>
    <w:p w14:paraId="11321ADC" w14:textId="77777777" w:rsidR="006B6E7A" w:rsidRDefault="006B6E7A" w:rsidP="006B6E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3D31ED" w14:textId="77777777" w:rsidR="006B6E7A" w:rsidRDefault="006B6E7A" w:rsidP="006B6E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1404B" w14:textId="77777777" w:rsidR="006B6E7A" w:rsidRDefault="006B6E7A" w:rsidP="006B6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>Robert Lunt(q.v.) brought a plaint of debt against him.</w:t>
      </w:r>
    </w:p>
    <w:p w14:paraId="32FC4601" w14:textId="77777777" w:rsidR="006B6E7A" w:rsidRDefault="006B6E7A" w:rsidP="006B6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3165627" w14:textId="77777777" w:rsidR="006B6E7A" w:rsidRDefault="006B6E7A" w:rsidP="006B6E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F3DC13" w14:textId="77777777" w:rsidR="006B6E7A" w:rsidRDefault="006B6E7A" w:rsidP="006B6E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4EB0CC" w14:textId="77777777" w:rsidR="006B6E7A" w:rsidRDefault="006B6E7A" w:rsidP="006B6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September 2022</w:t>
      </w:r>
    </w:p>
    <w:p w14:paraId="3A0E496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2FEC8" w14:textId="77777777" w:rsidR="006B6E7A" w:rsidRDefault="006B6E7A" w:rsidP="009139A6">
      <w:r>
        <w:separator/>
      </w:r>
    </w:p>
  </w:endnote>
  <w:endnote w:type="continuationSeparator" w:id="0">
    <w:p w14:paraId="77E2ADCC" w14:textId="77777777" w:rsidR="006B6E7A" w:rsidRDefault="006B6E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6B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DE2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0D9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2BF45" w14:textId="77777777" w:rsidR="006B6E7A" w:rsidRDefault="006B6E7A" w:rsidP="009139A6">
      <w:r>
        <w:separator/>
      </w:r>
    </w:p>
  </w:footnote>
  <w:footnote w:type="continuationSeparator" w:id="0">
    <w:p w14:paraId="42AA7E90" w14:textId="77777777" w:rsidR="006B6E7A" w:rsidRDefault="006B6E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84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7BA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25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7A"/>
    <w:rsid w:val="000666E0"/>
    <w:rsid w:val="002510B7"/>
    <w:rsid w:val="005C130B"/>
    <w:rsid w:val="006B6E7A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7BE52"/>
  <w15:chartTrackingRefBased/>
  <w15:docId w15:val="{D0D9F1A2-D55D-404F-8E47-95694D2E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B6E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2022-09-12T08:46:00Z</dcterms:created>
  <dcterms:modified xsi:type="dcterms:W3CDTF">2022-09-12T08:46:00Z</dcterms:modified>
</cp:coreProperties>
</file>