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BBDC1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1EDB8D4D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Doncaster. Cutler.</w:t>
      </w:r>
    </w:p>
    <w:p w14:paraId="67C883EF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7A542C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FBE87C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 Gascoigne(q.v.)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Lillyng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York(q.v.), brought a plaint of debt against </w:t>
      </w:r>
    </w:p>
    <w:p w14:paraId="5012C858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7B9CB600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FF1CA1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FA256D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7AB7BE" w14:textId="77777777" w:rsidR="003F6D50" w:rsidRDefault="003F6D50" w:rsidP="003F6D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788F302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3F6D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C1902" w14:textId="77777777" w:rsidR="003F6D50" w:rsidRDefault="003F6D50" w:rsidP="009139A6">
      <w:r>
        <w:separator/>
      </w:r>
    </w:p>
  </w:endnote>
  <w:endnote w:type="continuationSeparator" w:id="0">
    <w:p w14:paraId="5C391FBF" w14:textId="77777777" w:rsidR="003F6D50" w:rsidRDefault="003F6D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5F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602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911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CDE5" w14:textId="77777777" w:rsidR="003F6D50" w:rsidRDefault="003F6D50" w:rsidP="009139A6">
      <w:r>
        <w:separator/>
      </w:r>
    </w:p>
  </w:footnote>
  <w:footnote w:type="continuationSeparator" w:id="0">
    <w:p w14:paraId="31B37B7F" w14:textId="77777777" w:rsidR="003F6D50" w:rsidRDefault="003F6D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02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0AB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6C1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50"/>
    <w:rsid w:val="000666E0"/>
    <w:rsid w:val="002510B7"/>
    <w:rsid w:val="003F6D5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541AB"/>
  <w15:chartTrackingRefBased/>
  <w15:docId w15:val="{CFABBFF2-469A-414E-A7BE-D93EAAB3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6D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2022-07-14T07:23:00Z</dcterms:created>
  <dcterms:modified xsi:type="dcterms:W3CDTF">2022-07-14T07:24:00Z</dcterms:modified>
</cp:coreProperties>
</file>