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1E78B" w14:textId="77777777" w:rsidR="00F449D1" w:rsidRDefault="00F449D1" w:rsidP="00F449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COTELLER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3FDC779E" w14:textId="77777777" w:rsidR="00F449D1" w:rsidRDefault="00F449D1" w:rsidP="00F449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Chesterfield, Derbyshire. Cutler.</w:t>
      </w:r>
    </w:p>
    <w:p w14:paraId="07E5C41D" w14:textId="77777777" w:rsidR="00F449D1" w:rsidRDefault="00F449D1" w:rsidP="00F449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A14C9A" w14:textId="77777777" w:rsidR="00F449D1" w:rsidRDefault="00F449D1" w:rsidP="00F449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046F0A" w14:textId="77777777" w:rsidR="00F449D1" w:rsidRDefault="00F449D1" w:rsidP="00F449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Baret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William Hilliard</w:t>
      </w:r>
    </w:p>
    <w:p w14:paraId="442483DC" w14:textId="77777777" w:rsidR="00F449D1" w:rsidRDefault="00F449D1" w:rsidP="00F449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Amlet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Yofield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Mathew </w:t>
      </w:r>
      <w:proofErr w:type="spellStart"/>
      <w:r>
        <w:rPr>
          <w:rFonts w:ascii="Times New Roman" w:hAnsi="Times New Roman" w:cs="Times New Roman"/>
          <w:sz w:val="24"/>
          <w:szCs w:val="24"/>
        </w:rPr>
        <w:t>Foler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Pollockshull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47E375B9" w14:textId="77777777" w:rsidR="00F449D1" w:rsidRDefault="00F449D1" w:rsidP="00F449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Bedfordshire, draper(q.v.).</w:t>
      </w:r>
    </w:p>
    <w:p w14:paraId="7C281C23" w14:textId="77777777" w:rsidR="00F449D1" w:rsidRDefault="00F449D1" w:rsidP="00F449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563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9CC5411" w14:textId="77777777" w:rsidR="00F449D1" w:rsidRDefault="00F449D1" w:rsidP="00F449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C1D2A4" w14:textId="77777777" w:rsidR="00F449D1" w:rsidRDefault="00F449D1" w:rsidP="00F449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BA957A" w14:textId="77777777" w:rsidR="00F449D1" w:rsidRDefault="00F449D1" w:rsidP="00F449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June 2022</w:t>
      </w:r>
    </w:p>
    <w:p w14:paraId="77B1CE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48AA6" w14:textId="77777777" w:rsidR="00F449D1" w:rsidRDefault="00F449D1" w:rsidP="009139A6">
      <w:r>
        <w:separator/>
      </w:r>
    </w:p>
  </w:endnote>
  <w:endnote w:type="continuationSeparator" w:id="0">
    <w:p w14:paraId="65F69D37" w14:textId="77777777" w:rsidR="00F449D1" w:rsidRDefault="00F449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B11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A42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FBF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7C18C" w14:textId="77777777" w:rsidR="00F449D1" w:rsidRDefault="00F449D1" w:rsidP="009139A6">
      <w:r>
        <w:separator/>
      </w:r>
    </w:p>
  </w:footnote>
  <w:footnote w:type="continuationSeparator" w:id="0">
    <w:p w14:paraId="22C4E749" w14:textId="77777777" w:rsidR="00F449D1" w:rsidRDefault="00F449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15F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A2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46C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9D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449D1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D8C49"/>
  <w15:chartTrackingRefBased/>
  <w15:docId w15:val="{3DFB0D94-765D-40CA-A742-3EA05A77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449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2022-06-24T13:41:00Z</dcterms:created>
  <dcterms:modified xsi:type="dcterms:W3CDTF">2022-06-24T13:42:00Z</dcterms:modified>
</cp:coreProperties>
</file>