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0BC99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COTELLER (? BOTELLER)</w:t>
      </w:r>
      <w:r>
        <w:rPr>
          <w:rFonts w:ascii="Times New Roman" w:hAnsi="Times New Roman" w:cs="Times New Roman"/>
        </w:rPr>
        <w:t xml:space="preserve">      (fl.1483)</w:t>
      </w:r>
    </w:p>
    <w:p w14:paraId="24402867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14:paraId="4C5AC3C5" w14:textId="77777777" w:rsidR="00A5674C" w:rsidRDefault="00A5674C" w:rsidP="00A5674C">
      <w:pPr>
        <w:rPr>
          <w:rFonts w:ascii="Times New Roman" w:hAnsi="Times New Roman" w:cs="Times New Roman"/>
        </w:rPr>
      </w:pPr>
    </w:p>
    <w:p w14:paraId="511539ED" w14:textId="77777777" w:rsidR="00A5674C" w:rsidRDefault="00A5674C" w:rsidP="00A5674C">
      <w:pPr>
        <w:rPr>
          <w:rFonts w:ascii="Times New Roman" w:hAnsi="Times New Roman" w:cs="Times New Roman"/>
        </w:rPr>
      </w:pPr>
    </w:p>
    <w:p w14:paraId="365C1F60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Sir Edmund Hastings(q.v.), Thomas </w:t>
      </w:r>
      <w:proofErr w:type="spellStart"/>
      <w:r>
        <w:rPr>
          <w:rFonts w:ascii="Times New Roman" w:hAnsi="Times New Roman" w:cs="Times New Roman"/>
        </w:rPr>
        <w:t>Mounteford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Pygot</w:t>
      </w:r>
      <w:proofErr w:type="spellEnd"/>
      <w:r>
        <w:rPr>
          <w:rFonts w:ascii="Times New Roman" w:hAnsi="Times New Roman" w:cs="Times New Roman"/>
        </w:rPr>
        <w:t>(q.v.) and</w:t>
      </w:r>
    </w:p>
    <w:p w14:paraId="072C7D65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Sir John Conyers(q.v.), brought a plaint of trespass against George</w:t>
      </w:r>
    </w:p>
    <w:p w14:paraId="50D34529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Walker of North Duffield, East Riding of Yorkshire(q.v.) and William </w:t>
      </w:r>
    </w:p>
    <w:p w14:paraId="54111BF2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Neweland</w:t>
      </w:r>
      <w:proofErr w:type="spellEnd"/>
      <w:r>
        <w:rPr>
          <w:rFonts w:ascii="Times New Roman" w:hAnsi="Times New Roman" w:cs="Times New Roman"/>
        </w:rPr>
        <w:t xml:space="preserve"> of York(q.v.).</w:t>
      </w:r>
    </w:p>
    <w:p w14:paraId="2F69FBE4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FF11FAA" w14:textId="77777777" w:rsidR="00A5674C" w:rsidRDefault="00A5674C" w:rsidP="00A5674C">
      <w:pPr>
        <w:rPr>
          <w:rFonts w:ascii="Times New Roman" w:hAnsi="Times New Roman" w:cs="Times New Roman"/>
        </w:rPr>
      </w:pPr>
    </w:p>
    <w:p w14:paraId="30587B53" w14:textId="77777777" w:rsidR="00A5674C" w:rsidRDefault="00A5674C" w:rsidP="00A5674C">
      <w:pPr>
        <w:rPr>
          <w:rFonts w:ascii="Times New Roman" w:hAnsi="Times New Roman" w:cs="Times New Roman"/>
        </w:rPr>
      </w:pPr>
    </w:p>
    <w:p w14:paraId="4D7FEC54" w14:textId="77777777" w:rsidR="00A5674C" w:rsidRDefault="00A5674C" w:rsidP="00A567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September 2019</w:t>
      </w:r>
    </w:p>
    <w:p w14:paraId="0C7BEDB1" w14:textId="77777777" w:rsidR="006B2F86" w:rsidRPr="00E71FC3" w:rsidRDefault="00A5674C" w:rsidP="00E71FC3">
      <w:pPr>
        <w:pStyle w:val="NoSpacing"/>
      </w:pPr>
      <w:bookmarkStart w:id="0" w:name="_GoBack"/>
      <w:bookmarkEnd w:id="0"/>
    </w:p>
    <w:sectPr w:rsidR="006B2F86" w:rsidRPr="00E71FC3" w:rsidSect="00A5674C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25E5A" w14:textId="77777777" w:rsidR="00A5674C" w:rsidRDefault="00A5674C" w:rsidP="00E71FC3">
      <w:r>
        <w:separator/>
      </w:r>
    </w:p>
  </w:endnote>
  <w:endnote w:type="continuationSeparator" w:id="0">
    <w:p w14:paraId="714FE2AF" w14:textId="77777777" w:rsidR="00A5674C" w:rsidRDefault="00A5674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9D0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A5CF8" w14:textId="77777777" w:rsidR="00A5674C" w:rsidRDefault="00A5674C" w:rsidP="00E71FC3">
      <w:r>
        <w:separator/>
      </w:r>
    </w:p>
  </w:footnote>
  <w:footnote w:type="continuationSeparator" w:id="0">
    <w:p w14:paraId="17BDB741" w14:textId="77777777" w:rsidR="00A5674C" w:rsidRDefault="00A5674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4C"/>
    <w:rsid w:val="001A7C09"/>
    <w:rsid w:val="00577BD5"/>
    <w:rsid w:val="00656CBA"/>
    <w:rsid w:val="006A1F77"/>
    <w:rsid w:val="00733BE7"/>
    <w:rsid w:val="00A567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4A616"/>
  <w15:chartTrackingRefBased/>
  <w15:docId w15:val="{E17789B0-1C00-4024-BE80-9D487EC0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5674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2019-09-25T19:43:00Z</dcterms:created>
  <dcterms:modified xsi:type="dcterms:W3CDTF">2019-09-25T19:43:00Z</dcterms:modified>
</cp:coreProperties>
</file>