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3B9A" w14:textId="77777777" w:rsidR="00A6524B" w:rsidRDefault="00A6524B" w:rsidP="00A65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Helen COTELLER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0C61730B" w14:textId="77777777" w:rsidR="00A6524B" w:rsidRDefault="00A6524B" w:rsidP="00A65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Beverley. Cutler.</w:t>
      </w:r>
    </w:p>
    <w:p w14:paraId="11872D5D" w14:textId="77777777" w:rsidR="00A6524B" w:rsidRDefault="00A6524B" w:rsidP="00A652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E3FD63" w14:textId="77777777" w:rsidR="00A6524B" w:rsidRDefault="00A6524B" w:rsidP="00A652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7C8613" w14:textId="77777777" w:rsidR="00A6524B" w:rsidRDefault="00A6524B" w:rsidP="00A65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 xml:space="preserve">Alan </w:t>
      </w:r>
      <w:proofErr w:type="spellStart"/>
      <w:r>
        <w:rPr>
          <w:rFonts w:ascii="Times New Roman" w:hAnsi="Times New Roman" w:cs="Times New Roman"/>
          <w:sz w:val="24"/>
          <w:szCs w:val="24"/>
        </w:rPr>
        <w:t>Lorymer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Beverley(q.v.) brought a plaint of debt against her and</w:t>
      </w:r>
    </w:p>
    <w:p w14:paraId="663048D6" w14:textId="77777777" w:rsidR="00A6524B" w:rsidRDefault="00A6524B" w:rsidP="00A65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Smyth of Beverley, </w:t>
      </w:r>
      <w:proofErr w:type="spellStart"/>
      <w:r>
        <w:rPr>
          <w:rFonts w:ascii="Times New Roman" w:hAnsi="Times New Roman" w:cs="Times New Roman"/>
          <w:sz w:val="24"/>
          <w:szCs w:val="24"/>
        </w:rPr>
        <w:t>marshall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56733F3" w14:textId="77777777" w:rsidR="00A6524B" w:rsidRDefault="00A6524B" w:rsidP="00A65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http://aalt.law.uh.edu/Indices/CP40Indices/CP40no629/CP40no629Pl.htm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340D4EF" w14:textId="77777777" w:rsidR="00A6524B" w:rsidRDefault="00A6524B" w:rsidP="00A652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359EA1" w14:textId="77777777" w:rsidR="00A6524B" w:rsidRDefault="00A6524B" w:rsidP="00A652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135D1C" w14:textId="77777777" w:rsidR="00A6524B" w:rsidRDefault="00A6524B" w:rsidP="00A65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June 2022</w:t>
      </w:r>
    </w:p>
    <w:p w14:paraId="249485D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BB627" w14:textId="77777777" w:rsidR="00A6524B" w:rsidRDefault="00A6524B" w:rsidP="009139A6">
      <w:r>
        <w:separator/>
      </w:r>
    </w:p>
  </w:endnote>
  <w:endnote w:type="continuationSeparator" w:id="0">
    <w:p w14:paraId="117AB385" w14:textId="77777777" w:rsidR="00A6524B" w:rsidRDefault="00A652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1FE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BD9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ECF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ED806" w14:textId="77777777" w:rsidR="00A6524B" w:rsidRDefault="00A6524B" w:rsidP="009139A6">
      <w:r>
        <w:separator/>
      </w:r>
    </w:p>
  </w:footnote>
  <w:footnote w:type="continuationSeparator" w:id="0">
    <w:p w14:paraId="4BE10597" w14:textId="77777777" w:rsidR="00A6524B" w:rsidRDefault="00A652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DF1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FFC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9FF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24B"/>
    <w:rsid w:val="000666E0"/>
    <w:rsid w:val="002510B7"/>
    <w:rsid w:val="005C130B"/>
    <w:rsid w:val="00826F5C"/>
    <w:rsid w:val="009139A6"/>
    <w:rsid w:val="009448BB"/>
    <w:rsid w:val="00A3176C"/>
    <w:rsid w:val="00A6524B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14CEC"/>
  <w15:chartTrackingRefBased/>
  <w15:docId w15:val="{E77F8AC6-56FA-4CEB-9B70-5EFFAB768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652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2022-07-02T10:03:00Z</dcterms:created>
  <dcterms:modified xsi:type="dcterms:W3CDTF">2022-07-02T10:03:00Z</dcterms:modified>
</cp:coreProperties>
</file>