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4FB815" w14:textId="2C4AA07E" w:rsidR="008B7FBB" w:rsidRDefault="008B7FBB" w:rsidP="008B7FBB">
      <w:pPr>
        <w:pStyle w:val="NoSpacing"/>
      </w:pPr>
      <w:r>
        <w:rPr>
          <w:u w:val="single"/>
        </w:rPr>
        <w:t>Roger COTELL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07</w:t>
      </w:r>
      <w:r>
        <w:t>)</w:t>
      </w:r>
    </w:p>
    <w:p w14:paraId="7055C495" w14:textId="77777777" w:rsidR="008B7FBB" w:rsidRDefault="008B7FBB" w:rsidP="008B7FBB">
      <w:pPr>
        <w:pStyle w:val="NoSpacing"/>
      </w:pPr>
      <w:r>
        <w:t>of the diocese of Exeter.</w:t>
      </w:r>
    </w:p>
    <w:p w14:paraId="256388DC" w14:textId="77777777" w:rsidR="008B7FBB" w:rsidRDefault="008B7FBB" w:rsidP="008B7FBB">
      <w:pPr>
        <w:pStyle w:val="NoSpacing"/>
      </w:pPr>
    </w:p>
    <w:p w14:paraId="768615CB" w14:textId="77777777" w:rsidR="008B7FBB" w:rsidRDefault="008B7FBB" w:rsidP="008B7FBB">
      <w:pPr>
        <w:pStyle w:val="NoSpacing"/>
      </w:pPr>
    </w:p>
    <w:p w14:paraId="10FEFD97" w14:textId="34E73DAE" w:rsidR="008B7FBB" w:rsidRDefault="008B7FBB" w:rsidP="008B7FBB">
      <w:pPr>
        <w:pStyle w:val="NoSpacing"/>
      </w:pPr>
      <w:r>
        <w:t xml:space="preserve"> 7 Oct.1407</w:t>
      </w:r>
      <w:r>
        <w:tab/>
      </w:r>
      <w:r>
        <w:t xml:space="preserve">He was ordained to his first tonsure in </w:t>
      </w:r>
      <w:r>
        <w:t>Great Torrington</w:t>
      </w:r>
      <w:r>
        <w:t>, Devon.</w:t>
      </w:r>
    </w:p>
    <w:p w14:paraId="2153529D" w14:textId="03046D64" w:rsidR="008B7FBB" w:rsidRDefault="008B7FBB" w:rsidP="008B7FBB">
      <w:pPr>
        <w:pStyle w:val="NoSpacing"/>
      </w:pPr>
      <w:r>
        <w:tab/>
      </w:r>
      <w:r>
        <w:tab/>
        <w:t>(“Stafford Register” pp.430 and 42</w:t>
      </w:r>
      <w:r>
        <w:t>6</w:t>
      </w:r>
      <w:bookmarkStart w:id="0" w:name="_GoBack"/>
      <w:bookmarkEnd w:id="0"/>
      <w:r>
        <w:t>)</w:t>
      </w:r>
    </w:p>
    <w:p w14:paraId="149512D3" w14:textId="77777777" w:rsidR="008B7FBB" w:rsidRDefault="008B7FBB" w:rsidP="008B7FBB">
      <w:pPr>
        <w:pStyle w:val="NoSpacing"/>
      </w:pPr>
    </w:p>
    <w:p w14:paraId="35FFEE90" w14:textId="77777777" w:rsidR="008B7FBB" w:rsidRDefault="008B7FBB" w:rsidP="008B7FBB">
      <w:pPr>
        <w:pStyle w:val="NoSpacing"/>
      </w:pPr>
    </w:p>
    <w:p w14:paraId="366FCFD9" w14:textId="77777777" w:rsidR="008B7FBB" w:rsidRPr="00F73D2E" w:rsidRDefault="008B7FBB" w:rsidP="008B7FBB">
      <w:pPr>
        <w:pStyle w:val="NoSpacing"/>
      </w:pPr>
      <w:r>
        <w:t>2 April 2019</w:t>
      </w:r>
    </w:p>
    <w:p w14:paraId="6AF3AFA6" w14:textId="7196BFF9" w:rsidR="006B2F86" w:rsidRPr="008B7FBB" w:rsidRDefault="008B7FBB" w:rsidP="00E71FC3">
      <w:pPr>
        <w:pStyle w:val="NoSpacing"/>
      </w:pPr>
    </w:p>
    <w:sectPr w:rsidR="006B2F86" w:rsidRPr="008B7FB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E6BBA8" w14:textId="77777777" w:rsidR="008B7FBB" w:rsidRDefault="008B7FBB" w:rsidP="00E71FC3">
      <w:pPr>
        <w:spacing w:after="0" w:line="240" w:lineRule="auto"/>
      </w:pPr>
      <w:r>
        <w:separator/>
      </w:r>
    </w:p>
  </w:endnote>
  <w:endnote w:type="continuationSeparator" w:id="0">
    <w:p w14:paraId="157022C9" w14:textId="77777777" w:rsidR="008B7FBB" w:rsidRDefault="008B7FB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B36B2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A66BB7" w14:textId="77777777" w:rsidR="008B7FBB" w:rsidRDefault="008B7FBB" w:rsidP="00E71FC3">
      <w:pPr>
        <w:spacing w:after="0" w:line="240" w:lineRule="auto"/>
      </w:pPr>
      <w:r>
        <w:separator/>
      </w:r>
    </w:p>
  </w:footnote>
  <w:footnote w:type="continuationSeparator" w:id="0">
    <w:p w14:paraId="10321330" w14:textId="77777777" w:rsidR="008B7FBB" w:rsidRDefault="008B7FB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FBB"/>
    <w:rsid w:val="001A7C09"/>
    <w:rsid w:val="00577BD5"/>
    <w:rsid w:val="00656CBA"/>
    <w:rsid w:val="006A1F77"/>
    <w:rsid w:val="00733BE7"/>
    <w:rsid w:val="008B7FBB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4DC0B4"/>
  <w15:chartTrackingRefBased/>
  <w15:docId w15:val="{0AF3E187-00FF-450E-8B9F-ED073C0FF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2019-04-02T20:57:00Z</dcterms:created>
  <dcterms:modified xsi:type="dcterms:W3CDTF">2019-04-02T20:58:00Z</dcterms:modified>
</cp:coreProperties>
</file>