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12E5" w:rsidRDefault="00DA12E5" w:rsidP="00DA12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COTELL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DA12E5" w:rsidRDefault="00DA12E5" w:rsidP="00DA12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Farnham, Suffolk. Husbandman.</w:t>
      </w:r>
    </w:p>
    <w:p w:rsidR="00DA12E5" w:rsidRDefault="00DA12E5" w:rsidP="00DA12E5">
      <w:pPr>
        <w:rPr>
          <w:rFonts w:ascii="Times New Roman" w:hAnsi="Times New Roman" w:cs="Times New Roman"/>
        </w:rPr>
      </w:pPr>
    </w:p>
    <w:p w:rsidR="00DA12E5" w:rsidRDefault="00DA12E5" w:rsidP="00DA12E5">
      <w:pPr>
        <w:rPr>
          <w:rFonts w:ascii="Times New Roman" w:hAnsi="Times New Roman" w:cs="Times New Roman"/>
        </w:rPr>
      </w:pPr>
    </w:p>
    <w:p w:rsidR="00DA12E5" w:rsidRDefault="00DA12E5" w:rsidP="00DA12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Colvyle</w:t>
      </w:r>
      <w:proofErr w:type="spellEnd"/>
      <w:r>
        <w:rPr>
          <w:rFonts w:ascii="Times New Roman" w:hAnsi="Times New Roman" w:cs="Times New Roman"/>
        </w:rPr>
        <w:t>(q.v.) and his wife, Agnes(q.v.), brought a plaint of trespass</w:t>
      </w:r>
    </w:p>
    <w:p w:rsidR="00DA12E5" w:rsidRDefault="00DA12E5" w:rsidP="00DA12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and assault of wife against him.</w:t>
      </w:r>
    </w:p>
    <w:p w:rsidR="00DA12E5" w:rsidRDefault="00DA12E5" w:rsidP="00DA12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DA12E5" w:rsidRDefault="00DA12E5" w:rsidP="00DA12E5">
      <w:pPr>
        <w:rPr>
          <w:rFonts w:ascii="Times New Roman" w:hAnsi="Times New Roman" w:cs="Times New Roman"/>
        </w:rPr>
      </w:pPr>
    </w:p>
    <w:p w:rsidR="00DA12E5" w:rsidRDefault="00DA12E5" w:rsidP="00DA12E5">
      <w:pPr>
        <w:rPr>
          <w:rFonts w:ascii="Times New Roman" w:hAnsi="Times New Roman" w:cs="Times New Roman"/>
        </w:rPr>
      </w:pPr>
    </w:p>
    <w:p w:rsidR="00DA12E5" w:rsidRPr="003A7C7A" w:rsidRDefault="00DA12E5" w:rsidP="00DA12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July 2017</w:t>
      </w:r>
    </w:p>
    <w:p w:rsidR="006B2F86" w:rsidRPr="00E71FC3" w:rsidRDefault="00DA12E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12E5" w:rsidRDefault="00DA12E5" w:rsidP="00E71FC3">
      <w:r>
        <w:separator/>
      </w:r>
    </w:p>
  </w:endnote>
  <w:endnote w:type="continuationSeparator" w:id="0">
    <w:p w:rsidR="00DA12E5" w:rsidRDefault="00DA12E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12E5" w:rsidRDefault="00DA12E5" w:rsidP="00E71FC3">
      <w:r>
        <w:separator/>
      </w:r>
    </w:p>
  </w:footnote>
  <w:footnote w:type="continuationSeparator" w:id="0">
    <w:p w:rsidR="00DA12E5" w:rsidRDefault="00DA12E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2E5"/>
    <w:rsid w:val="001A7C09"/>
    <w:rsid w:val="00577BD5"/>
    <w:rsid w:val="00656CBA"/>
    <w:rsid w:val="006A1F77"/>
    <w:rsid w:val="00733BE7"/>
    <w:rsid w:val="00AB52E8"/>
    <w:rsid w:val="00B16D3F"/>
    <w:rsid w:val="00BB41AC"/>
    <w:rsid w:val="00DA12E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987465-6E90-4ACF-99C8-573E01780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12E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2017-07-17T21:22:00Z</dcterms:created>
  <dcterms:modified xsi:type="dcterms:W3CDTF">2017-07-17T21:22:00Z</dcterms:modified>
</cp:coreProperties>
</file>