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860E7" w:rsidRDefault="005860E7" w:rsidP="005860E7">
      <w:pPr>
        <w:pStyle w:val="NoSpacing"/>
      </w:pPr>
      <w:r>
        <w:rPr>
          <w:u w:val="single"/>
        </w:rPr>
        <w:t>John COTELL</w:t>
      </w:r>
      <w:r>
        <w:t xml:space="preserve">     (fl.1400)</w:t>
      </w:r>
    </w:p>
    <w:p w:rsidR="005860E7" w:rsidRDefault="005860E7" w:rsidP="005860E7">
      <w:pPr>
        <w:pStyle w:val="NoSpacing"/>
      </w:pPr>
    </w:p>
    <w:p w:rsidR="005860E7" w:rsidRDefault="005860E7" w:rsidP="005860E7">
      <w:pPr>
        <w:pStyle w:val="NoSpacing"/>
      </w:pPr>
    </w:p>
    <w:p w:rsidR="005860E7" w:rsidRDefault="005860E7" w:rsidP="005860E7">
      <w:pPr>
        <w:pStyle w:val="NoSpacing"/>
      </w:pPr>
      <w:r>
        <w:t xml:space="preserve">  </w:t>
      </w:r>
      <w:proofErr w:type="gramStart"/>
      <w:r>
        <w:t>6 Dec.1400</w:t>
      </w:r>
      <w:r>
        <w:tab/>
        <w:t>Confirmation to him of the grant of 1½d a day.</w:t>
      </w:r>
      <w:proofErr w:type="gramEnd"/>
      <w:r>
        <w:t xml:space="preserve">  (C.P.R.1399-1401 p.394)</w:t>
      </w:r>
    </w:p>
    <w:p w:rsidR="005860E7" w:rsidRDefault="005860E7" w:rsidP="005860E7">
      <w:pPr>
        <w:pStyle w:val="NoSpacing"/>
      </w:pPr>
    </w:p>
    <w:p w:rsidR="005860E7" w:rsidRDefault="005860E7" w:rsidP="005860E7">
      <w:pPr>
        <w:pStyle w:val="NoSpacing"/>
      </w:pPr>
    </w:p>
    <w:p w:rsidR="005860E7" w:rsidRDefault="005860E7" w:rsidP="005860E7">
      <w:pPr>
        <w:pStyle w:val="NoSpacing"/>
      </w:pPr>
      <w:r>
        <w:t>28 April 2015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860E7" w:rsidRDefault="005860E7" w:rsidP="00920DE3">
      <w:pPr>
        <w:spacing w:after="0" w:line="240" w:lineRule="auto"/>
      </w:pPr>
      <w:r>
        <w:separator/>
      </w:r>
    </w:p>
  </w:endnote>
  <w:endnote w:type="continuationSeparator" w:id="0">
    <w:p w:rsidR="005860E7" w:rsidRDefault="005860E7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860E7" w:rsidRDefault="005860E7" w:rsidP="00920DE3">
      <w:pPr>
        <w:spacing w:after="0" w:line="240" w:lineRule="auto"/>
      </w:pPr>
      <w:r>
        <w:separator/>
      </w:r>
    </w:p>
  </w:footnote>
  <w:footnote w:type="continuationSeparator" w:id="0">
    <w:p w:rsidR="005860E7" w:rsidRDefault="005860E7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860E7"/>
    <w:rsid w:val="00120749"/>
    <w:rsid w:val="005860E7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19</Words>
  <Characters>111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2015-05-07T21:19:00Z</dcterms:created>
  <dcterms:modified xsi:type="dcterms:W3CDTF">2015-05-07T21:19:00Z</dcterms:modified>
</cp:coreProperties>
</file>