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5A729F" w14:textId="77777777" w:rsidR="00D40B42" w:rsidRDefault="00D40B42" w:rsidP="00D40B4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Giles COTELEY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fl.1421)</w:t>
      </w:r>
    </w:p>
    <w:p w14:paraId="04EBF104" w14:textId="77777777" w:rsidR="00D40B42" w:rsidRDefault="00D40B42" w:rsidP="00D40B4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Evesham</w:t>
      </w:r>
      <w:proofErr w:type="spellEnd"/>
      <w:r>
        <w:rPr>
          <w:rFonts w:ascii="Times New Roman" w:hAnsi="Times New Roman" w:cs="Times New Roman"/>
          <w:sz w:val="24"/>
          <w:szCs w:val="24"/>
        </w:rPr>
        <w:t>, Worcestershire. Cutler.</w:t>
      </w:r>
    </w:p>
    <w:p w14:paraId="6A89E338" w14:textId="77777777" w:rsidR="00D40B42" w:rsidRDefault="00D40B42" w:rsidP="00D40B4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46DEC119" w14:textId="77777777" w:rsidR="00D40B42" w:rsidRDefault="00D40B42" w:rsidP="00D40B4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6AA2A92E" w14:textId="77777777" w:rsidR="00D40B42" w:rsidRDefault="00D40B42" w:rsidP="00D40B4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1421</w:t>
      </w:r>
      <w:r>
        <w:rPr>
          <w:rFonts w:ascii="Times New Roman" w:hAnsi="Times New Roman" w:cs="Times New Roman"/>
          <w:sz w:val="24"/>
          <w:szCs w:val="24"/>
        </w:rPr>
        <w:tab/>
        <w:t xml:space="preserve">William Belle(q.v.) brought a plaint of trespass, </w:t>
      </w:r>
      <w:proofErr w:type="gramStart"/>
      <w:r>
        <w:rPr>
          <w:rFonts w:ascii="Times New Roman" w:hAnsi="Times New Roman" w:cs="Times New Roman"/>
          <w:sz w:val="24"/>
          <w:szCs w:val="24"/>
        </w:rPr>
        <w:t>assault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and imprisonment</w:t>
      </w:r>
    </w:p>
    <w:p w14:paraId="7D414663" w14:textId="77777777" w:rsidR="00D40B42" w:rsidRDefault="00D40B42" w:rsidP="00D40B4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against him and 6 others from </w:t>
      </w:r>
      <w:proofErr w:type="spellStart"/>
      <w:r>
        <w:rPr>
          <w:rFonts w:ascii="Times New Roman" w:hAnsi="Times New Roman" w:cs="Times New Roman"/>
          <w:sz w:val="24"/>
          <w:szCs w:val="24"/>
        </w:rPr>
        <w:t>Evesham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 </w:t>
      </w:r>
    </w:p>
    <w:p w14:paraId="4C364DC2" w14:textId="77777777" w:rsidR="00D40B42" w:rsidRDefault="00D40B42" w:rsidP="00D40B4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9B1A7F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https://waalt.uh.edu/index.php/CP40/641:_A-J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5A51E6D0" w14:textId="77777777" w:rsidR="00D40B42" w:rsidRDefault="00D40B42" w:rsidP="00D40B4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1310A384" w14:textId="77777777" w:rsidR="00D40B42" w:rsidRDefault="00D40B42" w:rsidP="00D40B4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005DAC4A" w14:textId="77777777" w:rsidR="00D40B42" w:rsidRDefault="00D40B42" w:rsidP="00D40B4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July 2022</w:t>
      </w:r>
    </w:p>
    <w:p w14:paraId="6820F3FC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AE50B7" w14:textId="77777777" w:rsidR="00D40B42" w:rsidRDefault="00D40B42" w:rsidP="009139A6">
      <w:r>
        <w:separator/>
      </w:r>
    </w:p>
  </w:endnote>
  <w:endnote w:type="continuationSeparator" w:id="0">
    <w:p w14:paraId="3F7D7ABD" w14:textId="77777777" w:rsidR="00D40B42" w:rsidRDefault="00D40B4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C42BD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688D4B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8190F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3CFE03" w14:textId="77777777" w:rsidR="00D40B42" w:rsidRDefault="00D40B42" w:rsidP="009139A6">
      <w:r>
        <w:separator/>
      </w:r>
    </w:p>
  </w:footnote>
  <w:footnote w:type="continuationSeparator" w:id="0">
    <w:p w14:paraId="4C2F6C36" w14:textId="77777777" w:rsidR="00D40B42" w:rsidRDefault="00D40B4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8FED8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C7D88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7C71F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0B42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D40B42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6DE1CF"/>
  <w15:chartTrackingRefBased/>
  <w15:docId w15:val="{C04C7DB1-6259-4494-B94D-D7F9268659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D40B4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41:_A-J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47</Words>
  <Characters>270</Characters>
  <Application>Microsoft Office Word</Application>
  <DocSecurity>0</DocSecurity>
  <Lines>2</Lines>
  <Paragraphs>1</Paragraphs>
  <ScaleCrop>false</ScaleCrop>
  <Company/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2022-07-08T08:02:00Z</dcterms:created>
  <dcterms:modified xsi:type="dcterms:W3CDTF">2022-07-08T08:03:00Z</dcterms:modified>
</cp:coreProperties>
</file>