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1FDD65" w14:textId="77777777" w:rsidR="009128B5" w:rsidRDefault="009128B5" w:rsidP="009128B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COTELER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fl.1458)</w:t>
      </w:r>
    </w:p>
    <w:p w14:paraId="087D3D84" w14:textId="77777777" w:rsidR="009128B5" w:rsidRDefault="009128B5" w:rsidP="009128B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Palgrave, Suffolk. Cutler.</w:t>
      </w:r>
    </w:p>
    <w:p w14:paraId="47ADB1EA" w14:textId="77777777" w:rsidR="009128B5" w:rsidRDefault="009128B5" w:rsidP="009128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D8F4A5A" w14:textId="77777777" w:rsidR="009128B5" w:rsidRDefault="009128B5" w:rsidP="009128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D245190" w14:textId="77777777" w:rsidR="009128B5" w:rsidRDefault="009128B5" w:rsidP="009128B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1458</w:t>
      </w:r>
      <w:r>
        <w:rPr>
          <w:rFonts w:ascii="Times New Roman" w:hAnsi="Times New Roman" w:cs="Times New Roman"/>
          <w:sz w:val="24"/>
          <w:szCs w:val="24"/>
        </w:rPr>
        <w:tab/>
        <w:t xml:space="preserve">Stephen </w:t>
      </w:r>
      <w:proofErr w:type="spellStart"/>
      <w:r>
        <w:rPr>
          <w:rFonts w:ascii="Times New Roman" w:hAnsi="Times New Roman" w:cs="Times New Roman"/>
          <w:sz w:val="24"/>
          <w:szCs w:val="24"/>
        </w:rPr>
        <w:t>Thursfeld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brought a plaint of trespass against him and John</w:t>
      </w:r>
    </w:p>
    <w:p w14:paraId="6559C652" w14:textId="77777777" w:rsidR="009128B5" w:rsidRDefault="009128B5" w:rsidP="009128B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Taillour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Wortham(q.v.).</w:t>
      </w:r>
    </w:p>
    <w:p w14:paraId="401A1CCB" w14:textId="77777777" w:rsidR="009128B5" w:rsidRDefault="009128B5" w:rsidP="009128B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AF3906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https://waalt.uh.edu/index.php/CP40/788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44CF6BE4" w14:textId="77777777" w:rsidR="009128B5" w:rsidRDefault="009128B5" w:rsidP="009128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46AE2FE" w14:textId="77777777" w:rsidR="009128B5" w:rsidRDefault="009128B5" w:rsidP="009128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39309F4" w14:textId="77777777" w:rsidR="009128B5" w:rsidRDefault="009128B5" w:rsidP="009128B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September 2022</w:t>
      </w:r>
    </w:p>
    <w:p w14:paraId="44FACB66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14C8B9" w14:textId="77777777" w:rsidR="009128B5" w:rsidRDefault="009128B5" w:rsidP="009139A6">
      <w:r>
        <w:separator/>
      </w:r>
    </w:p>
  </w:endnote>
  <w:endnote w:type="continuationSeparator" w:id="0">
    <w:p w14:paraId="5C634F5C" w14:textId="77777777" w:rsidR="009128B5" w:rsidRDefault="009128B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5C90C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AAE90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AA36B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59D621" w14:textId="77777777" w:rsidR="009128B5" w:rsidRDefault="009128B5" w:rsidP="009139A6">
      <w:r>
        <w:separator/>
      </w:r>
    </w:p>
  </w:footnote>
  <w:footnote w:type="continuationSeparator" w:id="0">
    <w:p w14:paraId="5DD909D7" w14:textId="77777777" w:rsidR="009128B5" w:rsidRDefault="009128B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F1F3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67BAC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D7B24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8B5"/>
    <w:rsid w:val="000666E0"/>
    <w:rsid w:val="002510B7"/>
    <w:rsid w:val="005C130B"/>
    <w:rsid w:val="00826F5C"/>
    <w:rsid w:val="009128B5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0E6332"/>
  <w15:chartTrackingRefBased/>
  <w15:docId w15:val="{7B251B8C-E860-4A0F-B5C4-CFF54349F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128B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8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44</Words>
  <Characters>251</Characters>
  <Application>Microsoft Office Word</Application>
  <DocSecurity>0</DocSecurity>
  <Lines>2</Lines>
  <Paragraphs>1</Paragraphs>
  <ScaleCrop>false</ScaleCrop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2022-09-07T13:58:00Z</dcterms:created>
  <dcterms:modified xsi:type="dcterms:W3CDTF">2022-09-07T14:00:00Z</dcterms:modified>
</cp:coreProperties>
</file>