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DFB7" w14:textId="7777777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COTELER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14:paraId="151C1420" w14:textId="7777777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Padstow, Cornwall. Cutler.</w:t>
      </w:r>
    </w:p>
    <w:p w14:paraId="713CBC48" w14:textId="7777777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00841" w14:textId="7777777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2027A" w14:textId="77777777" w:rsidR="00A72791" w:rsidRPr="00A72791" w:rsidRDefault="00A72791" w:rsidP="00A72791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A72791">
        <w:rPr>
          <w:rFonts w:ascii="Times New Roman" w:hAnsi="Times New Roman" w:cs="Times New Roman"/>
          <w:sz w:val="24"/>
          <w:szCs w:val="24"/>
        </w:rPr>
        <w:t>1465</w:t>
      </w:r>
      <w:r w:rsidRPr="00A72791">
        <w:rPr>
          <w:rFonts w:ascii="Times New Roman" w:hAnsi="Times New Roman" w:cs="Times New Roman"/>
          <w:sz w:val="24"/>
          <w:szCs w:val="24"/>
        </w:rPr>
        <w:tab/>
        <w:t>John Tredenek, junior(q.v.), made a plaint of an appeal of robbery against him and 11 others.</w:t>
      </w:r>
    </w:p>
    <w:p w14:paraId="4D30A07B" w14:textId="3975FBEE" w:rsidR="00A72791" w:rsidRDefault="00A72791" w:rsidP="00A727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2791">
        <w:rPr>
          <w:rFonts w:ascii="Times New Roman" w:hAnsi="Times New Roman" w:cs="Times New Roman"/>
          <w:sz w:val="24"/>
          <w:szCs w:val="24"/>
        </w:rPr>
        <w:tab/>
      </w:r>
      <w:r w:rsidRPr="00A72791">
        <w:rPr>
          <w:rFonts w:ascii="Times New Roman" w:hAnsi="Times New Roman" w:cs="Times New Roman"/>
          <w:sz w:val="24"/>
          <w:szCs w:val="24"/>
        </w:rPr>
        <w:tab/>
        <w:t>( https://waalt.uh.edu/index.php/KB27/815 )</w:t>
      </w:r>
    </w:p>
    <w:p w14:paraId="7C197974" w14:textId="7777777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Sir John Arundell(q.v.) brought a plaint of trespass and assault against him</w:t>
      </w:r>
    </w:p>
    <w:p w14:paraId="78556128" w14:textId="045352E8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9 others.     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77C79E" w14:textId="77777777" w:rsidR="002F1C7C" w:rsidRDefault="002F1C7C" w:rsidP="002F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Thomas Lymbery(q.v.) brought a plaint of trespass against him, Richard</w:t>
      </w:r>
    </w:p>
    <w:p w14:paraId="1731B9AA" w14:textId="77777777" w:rsidR="002F1C7C" w:rsidRDefault="002F1C7C" w:rsidP="002F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Herry(q.v.) and John Hayly(q.v.), both of Padstow.</w:t>
      </w:r>
    </w:p>
    <w:p w14:paraId="69AC6A40" w14:textId="77777777" w:rsidR="002F1C7C" w:rsidRDefault="002F1C7C" w:rsidP="002F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BA03E04" w14:textId="77777777" w:rsidR="002F1C7C" w:rsidRDefault="002F1C7C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396E9D" w14:textId="5CC111D7" w:rsidR="00A26A69" w:rsidRDefault="00A26A69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4C16A" w14:textId="56E39852" w:rsidR="002F1C7C" w:rsidRDefault="002F1C7C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2022</w:t>
      </w:r>
    </w:p>
    <w:p w14:paraId="3AB7935E" w14:textId="5465CED7" w:rsidR="00A72791" w:rsidRDefault="00A72791" w:rsidP="00A26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2026</w:t>
      </w:r>
    </w:p>
    <w:p w14:paraId="6460D6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B779" w14:textId="77777777" w:rsidR="007340FB" w:rsidRDefault="007340FB" w:rsidP="009139A6">
      <w:r>
        <w:separator/>
      </w:r>
    </w:p>
  </w:endnote>
  <w:endnote w:type="continuationSeparator" w:id="0">
    <w:p w14:paraId="6C767DD8" w14:textId="77777777" w:rsidR="007340FB" w:rsidRDefault="007340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B0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1C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8A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D7ED3" w14:textId="77777777" w:rsidR="007340FB" w:rsidRDefault="007340FB" w:rsidP="009139A6">
      <w:r>
        <w:separator/>
      </w:r>
    </w:p>
  </w:footnote>
  <w:footnote w:type="continuationSeparator" w:id="0">
    <w:p w14:paraId="578FEBAE" w14:textId="77777777" w:rsidR="007340FB" w:rsidRDefault="007340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8B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4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30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69"/>
    <w:rsid w:val="000666E0"/>
    <w:rsid w:val="001D1CE2"/>
    <w:rsid w:val="002510B7"/>
    <w:rsid w:val="002F1C7C"/>
    <w:rsid w:val="005C130B"/>
    <w:rsid w:val="007340FB"/>
    <w:rsid w:val="00826F5C"/>
    <w:rsid w:val="009139A6"/>
    <w:rsid w:val="009448BB"/>
    <w:rsid w:val="00A26A69"/>
    <w:rsid w:val="00A3176C"/>
    <w:rsid w:val="00A7279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9194"/>
  <w15:chartTrackingRefBased/>
  <w15:docId w15:val="{606BB1BD-BF1A-4843-83A8-123B5CDB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6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2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89</Words>
  <Characters>588</Characters>
  <Application>Microsoft Office Word</Application>
  <DocSecurity>0</DocSecurity>
  <Lines>21</Lines>
  <Paragraphs>14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2022-09-15T11:25:00Z</dcterms:created>
  <dcterms:modified xsi:type="dcterms:W3CDTF">2026-03-26T10:58:00Z</dcterms:modified>
</cp:coreProperties>
</file>