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DDA" w:rsidRDefault="004D1DDA" w:rsidP="004D1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COTELER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 ca. 1484)</w:t>
      </w:r>
    </w:p>
    <w:p w:rsidR="004D1DDA" w:rsidRDefault="004D1DDA" w:rsidP="004D1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Alderman.</w:t>
      </w:r>
    </w:p>
    <w:p w:rsidR="004D1DDA" w:rsidRDefault="004D1DDA" w:rsidP="004D1DDA">
      <w:pPr>
        <w:rPr>
          <w:rFonts w:ascii="Times New Roman" w:hAnsi="Times New Roman" w:cs="Times New Roman"/>
        </w:rPr>
      </w:pPr>
    </w:p>
    <w:p w:rsidR="004D1DDA" w:rsidRDefault="004D1DDA" w:rsidP="004D1DDA">
      <w:pPr>
        <w:rPr>
          <w:rFonts w:ascii="Times New Roman" w:hAnsi="Times New Roman" w:cs="Times New Roman"/>
        </w:rPr>
      </w:pPr>
    </w:p>
    <w:p w:rsidR="004D1DDA" w:rsidRDefault="004D1DDA" w:rsidP="004D1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year.</w:t>
      </w:r>
    </w:p>
    <w:p w:rsidR="004D1DDA" w:rsidRDefault="004D1DDA" w:rsidP="004D1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4D1DDA" w:rsidRDefault="004D1DDA" w:rsidP="004D1DDA">
      <w:pPr>
        <w:rPr>
          <w:rFonts w:ascii="Times New Roman" w:hAnsi="Times New Roman" w:cs="Times New Roman"/>
        </w:rPr>
      </w:pPr>
    </w:p>
    <w:p w:rsidR="004D1DDA" w:rsidRDefault="004D1DDA" w:rsidP="004D1DDA">
      <w:pPr>
        <w:rPr>
          <w:rFonts w:ascii="Times New Roman" w:hAnsi="Times New Roman" w:cs="Times New Roman"/>
        </w:rPr>
      </w:pPr>
    </w:p>
    <w:p w:rsidR="004D1DDA" w:rsidRDefault="004D1DDA" w:rsidP="004D1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Margaret </w:t>
      </w:r>
      <w:proofErr w:type="spellStart"/>
      <w:r>
        <w:rPr>
          <w:rFonts w:ascii="Times New Roman" w:hAnsi="Times New Roman" w:cs="Times New Roman"/>
        </w:rPr>
        <w:t>Coteler</w:t>
      </w:r>
      <w:proofErr w:type="spellEnd"/>
      <w:r>
        <w:rPr>
          <w:rFonts w:ascii="Times New Roman" w:hAnsi="Times New Roman" w:cs="Times New Roman"/>
        </w:rPr>
        <w:t>(q.v.) and Robert Bull(q.v.).   (ibid).</w:t>
      </w:r>
    </w:p>
    <w:p w:rsidR="004D1DDA" w:rsidRDefault="004D1DDA" w:rsidP="004D1DDA">
      <w:pPr>
        <w:rPr>
          <w:rFonts w:ascii="Times New Roman" w:hAnsi="Times New Roman" w:cs="Times New Roman"/>
        </w:rPr>
      </w:pPr>
    </w:p>
    <w:p w:rsidR="004D1DDA" w:rsidRDefault="004D1DDA" w:rsidP="004D1DDA">
      <w:pPr>
        <w:rPr>
          <w:rFonts w:ascii="Times New Roman" w:hAnsi="Times New Roman" w:cs="Times New Roman"/>
        </w:rPr>
      </w:pPr>
    </w:p>
    <w:p w:rsidR="004D1DDA" w:rsidRDefault="004D1DDA" w:rsidP="004D1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2017.</w:t>
      </w:r>
    </w:p>
    <w:p w:rsidR="006B2F86" w:rsidRPr="00E71FC3" w:rsidRDefault="004D1D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1DDA" w:rsidRDefault="004D1DDA" w:rsidP="00E71FC3">
      <w:r>
        <w:separator/>
      </w:r>
    </w:p>
  </w:endnote>
  <w:endnote w:type="continuationSeparator" w:id="0">
    <w:p w:rsidR="004D1DDA" w:rsidRDefault="004D1D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1DDA" w:rsidRDefault="004D1DDA" w:rsidP="00E71FC3">
      <w:r>
        <w:separator/>
      </w:r>
    </w:p>
  </w:footnote>
  <w:footnote w:type="continuationSeparator" w:id="0">
    <w:p w:rsidR="004D1DDA" w:rsidRDefault="004D1D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DDA"/>
    <w:rsid w:val="001A7C09"/>
    <w:rsid w:val="004D1DD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99759B-4C35-4A1B-8A95-A9DB3B8D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1D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2017-08-04T19:27:00Z</dcterms:created>
  <dcterms:modified xsi:type="dcterms:W3CDTF">2017-08-04T19:28:00Z</dcterms:modified>
</cp:coreProperties>
</file>