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6AEE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3B27EDB9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Horncastle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Cutler.</w:t>
      </w:r>
    </w:p>
    <w:p w14:paraId="05D7B411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23AC32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91C098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 xml:space="preserve">The Prioress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Stokeswold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 brought a plaint of debt against him and</w:t>
      </w:r>
    </w:p>
    <w:p w14:paraId="30967D88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Hillars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Boston(q.v.).</w:t>
      </w:r>
    </w:p>
    <w:p w14:paraId="185A9CFB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45031A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94E5F1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46452A" w14:textId="77777777" w:rsidR="009D4CBE" w:rsidRDefault="009D4CBE" w:rsidP="009D4CB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2022</w:t>
      </w:r>
    </w:p>
    <w:p w14:paraId="4DC01F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35F65" w14:textId="77777777" w:rsidR="009D4CBE" w:rsidRDefault="009D4CBE" w:rsidP="009139A6">
      <w:r>
        <w:separator/>
      </w:r>
    </w:p>
  </w:endnote>
  <w:endnote w:type="continuationSeparator" w:id="0">
    <w:p w14:paraId="4A08839A" w14:textId="77777777" w:rsidR="009D4CBE" w:rsidRDefault="009D4C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40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0A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3E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BEF16" w14:textId="77777777" w:rsidR="009D4CBE" w:rsidRDefault="009D4CBE" w:rsidP="009139A6">
      <w:r>
        <w:separator/>
      </w:r>
    </w:p>
  </w:footnote>
  <w:footnote w:type="continuationSeparator" w:id="0">
    <w:p w14:paraId="339A40E1" w14:textId="77777777" w:rsidR="009D4CBE" w:rsidRDefault="009D4C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B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E6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CA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BE"/>
    <w:rsid w:val="000666E0"/>
    <w:rsid w:val="002510B7"/>
    <w:rsid w:val="005C130B"/>
    <w:rsid w:val="00826F5C"/>
    <w:rsid w:val="009139A6"/>
    <w:rsid w:val="009448BB"/>
    <w:rsid w:val="009D4CB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83A74"/>
  <w15:chartTrackingRefBased/>
  <w15:docId w15:val="{D56F245A-FBA9-4505-ABA9-A20BFD5F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4C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2022-07-29T07:29:00Z</dcterms:created>
  <dcterms:modified xsi:type="dcterms:W3CDTF">2022-07-29T07:31:00Z</dcterms:modified>
</cp:coreProperties>
</file>