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88C53" w14:textId="77777777" w:rsidR="00104AC2" w:rsidRDefault="00104AC2" w:rsidP="00104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Rose COTELER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d.1403-5)</w:t>
      </w:r>
    </w:p>
    <w:p w14:paraId="395BFEBB" w14:textId="77777777" w:rsidR="00104AC2" w:rsidRDefault="00104AC2" w:rsidP="00104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Must Lane, London.</w:t>
      </w:r>
    </w:p>
    <w:p w14:paraId="194816B7" w14:textId="77777777" w:rsidR="00104AC2" w:rsidRDefault="00104AC2" w:rsidP="00104AC2">
      <w:pPr>
        <w:rPr>
          <w:rFonts w:ascii="Times New Roman" w:hAnsi="Times New Roman" w:cs="Times New Roman"/>
          <w:sz w:val="24"/>
          <w:szCs w:val="24"/>
        </w:rPr>
      </w:pPr>
    </w:p>
    <w:p w14:paraId="7D9C2898" w14:textId="77777777" w:rsidR="00104AC2" w:rsidRDefault="00104AC2" w:rsidP="00104AC2">
      <w:pPr>
        <w:rPr>
          <w:rFonts w:ascii="Times New Roman" w:hAnsi="Times New Roman" w:cs="Times New Roman"/>
          <w:sz w:val="24"/>
          <w:szCs w:val="24"/>
        </w:rPr>
      </w:pPr>
    </w:p>
    <w:p w14:paraId="6ACE3F4F" w14:textId="77777777" w:rsidR="00104AC2" w:rsidRDefault="00104AC2" w:rsidP="00104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Oct.1403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055FAFB7" w14:textId="77777777" w:rsidR="00104AC2" w:rsidRDefault="00104AC2" w:rsidP="00104AC2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p.246)</w:t>
      </w:r>
    </w:p>
    <w:p w14:paraId="42E4B641" w14:textId="77777777" w:rsidR="00104AC2" w:rsidRDefault="00104AC2" w:rsidP="00104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Apr.1405</w:t>
      </w:r>
      <w:r>
        <w:rPr>
          <w:rFonts w:ascii="Times New Roman" w:hAnsi="Times New Roman" w:cs="Times New Roman"/>
          <w:sz w:val="24"/>
          <w:szCs w:val="24"/>
        </w:rPr>
        <w:tab/>
        <w:t>Probate of her Will.    (ibid.)</w:t>
      </w:r>
    </w:p>
    <w:p w14:paraId="5B30ACFC" w14:textId="77777777" w:rsidR="00104AC2" w:rsidRDefault="00104AC2" w:rsidP="00104AC2">
      <w:pPr>
        <w:rPr>
          <w:rFonts w:ascii="Times New Roman" w:hAnsi="Times New Roman" w:cs="Times New Roman"/>
          <w:sz w:val="24"/>
          <w:szCs w:val="24"/>
        </w:rPr>
      </w:pPr>
    </w:p>
    <w:p w14:paraId="7569236C" w14:textId="77777777" w:rsidR="00104AC2" w:rsidRDefault="00104AC2" w:rsidP="00104AC2">
      <w:pPr>
        <w:rPr>
          <w:rFonts w:ascii="Times New Roman" w:hAnsi="Times New Roman" w:cs="Times New Roman"/>
          <w:sz w:val="24"/>
          <w:szCs w:val="24"/>
        </w:rPr>
      </w:pPr>
    </w:p>
    <w:p w14:paraId="5D80EB4E" w14:textId="77777777" w:rsidR="00104AC2" w:rsidRDefault="00104AC2" w:rsidP="00104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2021</w:t>
      </w:r>
    </w:p>
    <w:p w14:paraId="4942F07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F2E5E" w14:textId="77777777" w:rsidR="00104AC2" w:rsidRDefault="00104AC2" w:rsidP="009139A6">
      <w:r>
        <w:separator/>
      </w:r>
    </w:p>
  </w:endnote>
  <w:endnote w:type="continuationSeparator" w:id="0">
    <w:p w14:paraId="04C63C82" w14:textId="77777777" w:rsidR="00104AC2" w:rsidRDefault="00104A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96B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AFB6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B28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F1AE9" w14:textId="77777777" w:rsidR="00104AC2" w:rsidRDefault="00104AC2" w:rsidP="009139A6">
      <w:r>
        <w:separator/>
      </w:r>
    </w:p>
  </w:footnote>
  <w:footnote w:type="continuationSeparator" w:id="0">
    <w:p w14:paraId="0E521641" w14:textId="77777777" w:rsidR="00104AC2" w:rsidRDefault="00104A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584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E8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7F9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C2"/>
    <w:rsid w:val="000666E0"/>
    <w:rsid w:val="00104AC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B1EFF"/>
  <w15:chartTrackingRefBased/>
  <w15:docId w15:val="{08C566D7-CEE6-4C76-8A22-A3D63E3D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AC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2022-01-05T19:51:00Z</dcterms:created>
  <dcterms:modified xsi:type="dcterms:W3CDTF">2022-01-05T19:51:00Z</dcterms:modified>
</cp:coreProperties>
</file>