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1013" w14:textId="6BB622FF" w:rsidR="00603E13" w:rsidRDefault="00603E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COTELER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7E5394EF" w14:textId="4C7E9EC5" w:rsidR="00603E13" w:rsidRDefault="00603E1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Mauteby</w:t>
      </w:r>
      <w:proofErr w:type="spellEnd"/>
      <w:r>
        <w:rPr>
          <w:rFonts w:cs="Times New Roman"/>
          <w:szCs w:val="24"/>
        </w:rPr>
        <w:t>, Norfolk. Clerk.</w:t>
      </w:r>
    </w:p>
    <w:p w14:paraId="2DF902FC" w14:textId="77777777" w:rsidR="00603E13" w:rsidRDefault="00603E13" w:rsidP="009139A6">
      <w:pPr>
        <w:pStyle w:val="NoSpacing"/>
        <w:rPr>
          <w:rFonts w:cs="Times New Roman"/>
          <w:szCs w:val="24"/>
        </w:rPr>
      </w:pPr>
    </w:p>
    <w:p w14:paraId="6CA10472" w14:textId="77777777" w:rsidR="00603E13" w:rsidRDefault="00603E13" w:rsidP="009139A6">
      <w:pPr>
        <w:pStyle w:val="NoSpacing"/>
        <w:rPr>
          <w:rFonts w:cs="Times New Roman"/>
          <w:szCs w:val="24"/>
        </w:rPr>
      </w:pPr>
    </w:p>
    <w:p w14:paraId="5CEBAA6F" w14:textId="77777777" w:rsidR="00603E13" w:rsidRDefault="00603E13" w:rsidP="0060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Nicholas Crome(q.v.) brought a plaint of debt against him and 14 others.</w:t>
      </w:r>
    </w:p>
    <w:p w14:paraId="57F63DF0" w14:textId="77777777" w:rsidR="00603E13" w:rsidRDefault="00603E13" w:rsidP="0060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1CB30352" w14:textId="77777777" w:rsidR="00603E13" w:rsidRDefault="00603E13" w:rsidP="00603E13">
      <w:pPr>
        <w:pStyle w:val="NoSpacing"/>
        <w:rPr>
          <w:rFonts w:cs="Times New Roman"/>
          <w:szCs w:val="24"/>
        </w:rPr>
      </w:pPr>
    </w:p>
    <w:p w14:paraId="1A93202E" w14:textId="77777777" w:rsidR="00603E13" w:rsidRDefault="00603E13" w:rsidP="00603E13">
      <w:pPr>
        <w:pStyle w:val="NoSpacing"/>
        <w:rPr>
          <w:rFonts w:cs="Times New Roman"/>
          <w:szCs w:val="24"/>
        </w:rPr>
      </w:pPr>
    </w:p>
    <w:p w14:paraId="194651D1" w14:textId="77777777" w:rsidR="00603E13" w:rsidRDefault="00603E13" w:rsidP="00603E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February 2025</w:t>
      </w:r>
    </w:p>
    <w:p w14:paraId="0FA4E5C6" w14:textId="39BD6EE1" w:rsidR="00603E13" w:rsidRPr="00603E13" w:rsidRDefault="00603E13" w:rsidP="009139A6">
      <w:pPr>
        <w:pStyle w:val="NoSpacing"/>
        <w:rPr>
          <w:rFonts w:cs="Times New Roman"/>
          <w:szCs w:val="24"/>
        </w:rPr>
      </w:pPr>
    </w:p>
    <w:sectPr w:rsidR="00603E13" w:rsidRPr="00603E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7375" w14:textId="77777777" w:rsidR="00282B90" w:rsidRDefault="00282B90" w:rsidP="009139A6">
      <w:r>
        <w:separator/>
      </w:r>
    </w:p>
  </w:endnote>
  <w:endnote w:type="continuationSeparator" w:id="0">
    <w:p w14:paraId="044E91A5" w14:textId="77777777" w:rsidR="00282B90" w:rsidRDefault="00282B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C3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2E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6D1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DC590" w14:textId="77777777" w:rsidR="00282B90" w:rsidRDefault="00282B90" w:rsidP="009139A6">
      <w:r>
        <w:separator/>
      </w:r>
    </w:p>
  </w:footnote>
  <w:footnote w:type="continuationSeparator" w:id="0">
    <w:p w14:paraId="0098F5D3" w14:textId="77777777" w:rsidR="00282B90" w:rsidRDefault="00282B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DAC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C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A6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90"/>
    <w:rsid w:val="000666E0"/>
    <w:rsid w:val="000A0E5C"/>
    <w:rsid w:val="001B31C4"/>
    <w:rsid w:val="002510B7"/>
    <w:rsid w:val="00270799"/>
    <w:rsid w:val="00282B90"/>
    <w:rsid w:val="003023F3"/>
    <w:rsid w:val="005C130B"/>
    <w:rsid w:val="00603E13"/>
    <w:rsid w:val="00826F5C"/>
    <w:rsid w:val="009139A6"/>
    <w:rsid w:val="009411C2"/>
    <w:rsid w:val="0094337B"/>
    <w:rsid w:val="009448BB"/>
    <w:rsid w:val="00947624"/>
    <w:rsid w:val="00A25FBB"/>
    <w:rsid w:val="00A3176C"/>
    <w:rsid w:val="00AE65F8"/>
    <w:rsid w:val="00BA00AB"/>
    <w:rsid w:val="00C71834"/>
    <w:rsid w:val="00C738B1"/>
    <w:rsid w:val="00CB1309"/>
    <w:rsid w:val="00CB4ED9"/>
    <w:rsid w:val="00CC0048"/>
    <w:rsid w:val="00DA4A94"/>
    <w:rsid w:val="00E148B0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81232"/>
  <w15:chartTrackingRefBased/>
  <w15:docId w15:val="{16667CFC-81CA-48D7-B381-66ACE480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2B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715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2025-02-15T20:17:00Z</dcterms:created>
  <dcterms:modified xsi:type="dcterms:W3CDTF">2025-02-16T08:33:00Z</dcterms:modified>
</cp:coreProperties>
</file>