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86AEA" w14:textId="77777777" w:rsidR="00250C20" w:rsidRDefault="00250C20" w:rsidP="00250C2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COTELER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45EA6E6C" w14:textId="77777777" w:rsidR="00250C20" w:rsidRDefault="00250C20" w:rsidP="00250C2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Coventry. Cutler.</w:t>
      </w:r>
    </w:p>
    <w:p w14:paraId="4D9AEFCA" w14:textId="77777777" w:rsidR="00250C20" w:rsidRDefault="00250C20" w:rsidP="00250C2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BEDE7F5" w14:textId="77777777" w:rsidR="00250C20" w:rsidRDefault="00250C20" w:rsidP="00250C2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0E8781A" w14:textId="77777777" w:rsidR="00250C20" w:rsidRDefault="00250C20" w:rsidP="00250C2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Campyon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 and others.</w:t>
      </w:r>
    </w:p>
    <w:p w14:paraId="7154259B" w14:textId="77777777" w:rsidR="00250C20" w:rsidRDefault="00250C20" w:rsidP="00250C2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1D2FD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http://aalt.law.uh.edu/Indices/CP40Indices/CP40no647/CP40no647Pl.htm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43392F0" w14:textId="77777777" w:rsidR="00250C20" w:rsidRDefault="00250C20" w:rsidP="00250C2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998C84C" w14:textId="77777777" w:rsidR="00250C20" w:rsidRDefault="00250C20" w:rsidP="00250C2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548CD8C" w14:textId="77777777" w:rsidR="00250C20" w:rsidRDefault="00250C20" w:rsidP="00250C2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July 2022</w:t>
      </w:r>
    </w:p>
    <w:p w14:paraId="7B25F9E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5C752" w14:textId="77777777" w:rsidR="00250C20" w:rsidRDefault="00250C20" w:rsidP="009139A6">
      <w:r>
        <w:separator/>
      </w:r>
    </w:p>
  </w:endnote>
  <w:endnote w:type="continuationSeparator" w:id="0">
    <w:p w14:paraId="5D4469A7" w14:textId="77777777" w:rsidR="00250C20" w:rsidRDefault="00250C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CFC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B122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CB7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FF9C3" w14:textId="77777777" w:rsidR="00250C20" w:rsidRDefault="00250C20" w:rsidP="009139A6">
      <w:r>
        <w:separator/>
      </w:r>
    </w:p>
  </w:footnote>
  <w:footnote w:type="continuationSeparator" w:id="0">
    <w:p w14:paraId="34883FD9" w14:textId="77777777" w:rsidR="00250C20" w:rsidRDefault="00250C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708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4EB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AAE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C20"/>
    <w:rsid w:val="000666E0"/>
    <w:rsid w:val="00250C2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6FBE6"/>
  <w15:chartTrackingRefBased/>
  <w15:docId w15:val="{B869FD31-37B9-49D9-9314-45AE29647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50C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2022-07-12T08:10:00Z</dcterms:created>
  <dcterms:modified xsi:type="dcterms:W3CDTF">2022-07-12T08:11:00Z</dcterms:modified>
</cp:coreProperties>
</file>