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66D28" w14:textId="77777777" w:rsidR="00682DA1" w:rsidRDefault="00682DA1" w:rsidP="00682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COTELER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fl.1453-66)</w:t>
      </w:r>
    </w:p>
    <w:p w14:paraId="0EB68BAC" w14:textId="77777777" w:rsidR="00682DA1" w:rsidRDefault="00682DA1" w:rsidP="00682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Holy Trinity Church, Castor, Norfolk.</w:t>
      </w:r>
    </w:p>
    <w:p w14:paraId="0C190DCB" w14:textId="77777777" w:rsidR="00682DA1" w:rsidRDefault="00682DA1" w:rsidP="00682DA1">
      <w:pPr>
        <w:pStyle w:val="NoSpacing"/>
        <w:rPr>
          <w:rFonts w:cs="Times New Roman"/>
          <w:szCs w:val="24"/>
        </w:rPr>
      </w:pPr>
    </w:p>
    <w:p w14:paraId="3832E316" w14:textId="77777777" w:rsidR="00682DA1" w:rsidRDefault="00682DA1" w:rsidP="00682DA1">
      <w:pPr>
        <w:pStyle w:val="NoSpacing"/>
        <w:rPr>
          <w:rFonts w:cs="Times New Roman"/>
          <w:szCs w:val="24"/>
        </w:rPr>
      </w:pPr>
    </w:p>
    <w:p w14:paraId="133EA1A1" w14:textId="77777777" w:rsidR="00682DA1" w:rsidRDefault="00682DA1" w:rsidP="00682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became Vicar.</w:t>
      </w:r>
    </w:p>
    <w:p w14:paraId="64CB60C6" w14:textId="77777777" w:rsidR="00682DA1" w:rsidRDefault="00682DA1" w:rsidP="00682DA1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201-16)</w:t>
      </w:r>
    </w:p>
    <w:p w14:paraId="694C6A1D" w14:textId="77777777" w:rsidR="00682DA1" w:rsidRDefault="00682DA1" w:rsidP="00682DA1">
      <w:pPr>
        <w:pStyle w:val="NoSpacing"/>
        <w:rPr>
          <w:rFonts w:cs="Times New Roman"/>
          <w:szCs w:val="24"/>
        </w:rPr>
      </w:pPr>
    </w:p>
    <w:p w14:paraId="338FC0BD" w14:textId="77777777" w:rsidR="00682DA1" w:rsidRDefault="00682DA1" w:rsidP="00682DA1">
      <w:pPr>
        <w:pStyle w:val="NoSpacing"/>
        <w:rPr>
          <w:rFonts w:cs="Times New Roman"/>
          <w:szCs w:val="24"/>
        </w:rPr>
      </w:pPr>
    </w:p>
    <w:p w14:paraId="2CE1E336" w14:textId="77777777" w:rsidR="00682DA1" w:rsidRDefault="00682DA1" w:rsidP="00682D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00FF07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C02A0" w14:textId="77777777" w:rsidR="00682DA1" w:rsidRDefault="00682DA1" w:rsidP="009139A6">
      <w:r>
        <w:separator/>
      </w:r>
    </w:p>
  </w:endnote>
  <w:endnote w:type="continuationSeparator" w:id="0">
    <w:p w14:paraId="116A5B87" w14:textId="77777777" w:rsidR="00682DA1" w:rsidRDefault="00682D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C4F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33C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730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196F" w14:textId="77777777" w:rsidR="00682DA1" w:rsidRDefault="00682DA1" w:rsidP="009139A6">
      <w:r>
        <w:separator/>
      </w:r>
    </w:p>
  </w:footnote>
  <w:footnote w:type="continuationSeparator" w:id="0">
    <w:p w14:paraId="0293F360" w14:textId="77777777" w:rsidR="00682DA1" w:rsidRDefault="00682D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3C6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6AE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F7F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DA1"/>
    <w:rsid w:val="000666E0"/>
    <w:rsid w:val="002510B7"/>
    <w:rsid w:val="005C130B"/>
    <w:rsid w:val="00682DA1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95265"/>
  <w15:chartTrackingRefBased/>
  <w15:docId w15:val="{19E57CE3-DAE1-4A7E-A922-06D3B43F6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2024-02-28T20:10:00Z</dcterms:created>
  <dcterms:modified xsi:type="dcterms:W3CDTF">2024-02-28T20:11:00Z</dcterms:modified>
</cp:coreProperties>
</file>