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461C" w14:textId="77777777" w:rsidR="00BC6C04" w:rsidRDefault="00BC6C04" w:rsidP="00BC6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COTELER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5BA24735" w14:textId="77777777" w:rsidR="00BC6C04" w:rsidRDefault="00BC6C04" w:rsidP="00BC6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Bridge Ward, London.</w:t>
      </w:r>
    </w:p>
    <w:p w14:paraId="7B92AE71" w14:textId="77777777" w:rsidR="00BC6C04" w:rsidRDefault="00BC6C04" w:rsidP="00BC6C04">
      <w:pPr>
        <w:pStyle w:val="NoSpacing"/>
        <w:rPr>
          <w:rFonts w:cs="Times New Roman"/>
          <w:szCs w:val="24"/>
        </w:rPr>
      </w:pPr>
    </w:p>
    <w:p w14:paraId="453B1E5C" w14:textId="77777777" w:rsidR="00BC6C04" w:rsidRDefault="00BC6C04" w:rsidP="00BC6C04">
      <w:pPr>
        <w:pStyle w:val="NoSpacing"/>
        <w:rPr>
          <w:rFonts w:cs="Times New Roman"/>
          <w:szCs w:val="24"/>
        </w:rPr>
      </w:pPr>
    </w:p>
    <w:p w14:paraId="08088C43" w14:textId="77777777" w:rsidR="00BC6C04" w:rsidRDefault="00BC6C04" w:rsidP="00BC6C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4AF99BD7" w14:textId="77777777" w:rsidR="00BC6C04" w:rsidRDefault="00BC6C04" w:rsidP="00BC6C0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4DC551B" w14:textId="77777777" w:rsidR="00BC6C04" w:rsidRDefault="00BC6C04" w:rsidP="00BC6C0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73B9CA04" w14:textId="77777777" w:rsidR="00BC6C04" w:rsidRDefault="00BC6C04" w:rsidP="00BC6C04">
      <w:pPr>
        <w:pStyle w:val="NoSpacing"/>
        <w:rPr>
          <w:rFonts w:eastAsia="Times New Roman" w:cs="Times New Roman"/>
          <w:szCs w:val="24"/>
        </w:rPr>
      </w:pPr>
    </w:p>
    <w:p w14:paraId="3987FA28" w14:textId="77777777" w:rsidR="00BC6C04" w:rsidRDefault="00BC6C04" w:rsidP="00BC6C04">
      <w:pPr>
        <w:pStyle w:val="NoSpacing"/>
        <w:rPr>
          <w:rFonts w:eastAsia="Times New Roman" w:cs="Times New Roman"/>
          <w:szCs w:val="24"/>
        </w:rPr>
      </w:pPr>
    </w:p>
    <w:p w14:paraId="3094B05E" w14:textId="77777777" w:rsidR="00BC6C04" w:rsidRPr="00B17F7D" w:rsidRDefault="00BC6C04" w:rsidP="00BC6C0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35974C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AE2F3" w14:textId="77777777" w:rsidR="00BC6C04" w:rsidRDefault="00BC6C04" w:rsidP="009139A6">
      <w:r>
        <w:separator/>
      </w:r>
    </w:p>
  </w:endnote>
  <w:endnote w:type="continuationSeparator" w:id="0">
    <w:p w14:paraId="07E5A0FE" w14:textId="77777777" w:rsidR="00BC6C04" w:rsidRDefault="00BC6C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858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BD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20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0C393" w14:textId="77777777" w:rsidR="00BC6C04" w:rsidRDefault="00BC6C04" w:rsidP="009139A6">
      <w:r>
        <w:separator/>
      </w:r>
    </w:p>
  </w:footnote>
  <w:footnote w:type="continuationSeparator" w:id="0">
    <w:p w14:paraId="1D83AB7E" w14:textId="77777777" w:rsidR="00BC6C04" w:rsidRDefault="00BC6C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BF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65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1D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6C0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7DFE0"/>
  <w15:chartTrackingRefBased/>
  <w15:docId w15:val="{A8A0F84A-CF5D-4688-A14D-991146DE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2023-04-23T20:35:00Z</dcterms:created>
  <dcterms:modified xsi:type="dcterms:W3CDTF">2023-04-23T20:35:00Z</dcterms:modified>
</cp:coreProperties>
</file>