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04CB5" w14:textId="77777777" w:rsidR="00B17056" w:rsidRDefault="00E25D54" w:rsidP="00B17056">
      <w:pPr>
        <w:pStyle w:val="NoSpacing"/>
      </w:pPr>
      <w:r>
        <w:rPr>
          <w:u w:val="single"/>
        </w:rPr>
        <w:t>Richard COTELER</w:t>
      </w:r>
      <w:r>
        <w:t xml:space="preserve">      </w:t>
      </w:r>
      <w:r w:rsidR="00B17056">
        <w:t xml:space="preserve"> </w:t>
      </w:r>
      <w:r w:rsidR="00B17056">
        <w:t>(fl.1478)</w:t>
      </w:r>
    </w:p>
    <w:p w14:paraId="02BB7FF1" w14:textId="59C7CBBC" w:rsidR="00B17056" w:rsidRDefault="00B17056" w:rsidP="00B17056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</w:t>
      </w:r>
      <w:r>
        <w:t>, North Riding of Yorkshire.</w:t>
      </w:r>
    </w:p>
    <w:p w14:paraId="6E27FF43" w14:textId="77777777" w:rsidR="00B17056" w:rsidRDefault="00B17056" w:rsidP="00B17056">
      <w:pPr>
        <w:pStyle w:val="NoSpacing"/>
      </w:pPr>
    </w:p>
    <w:p w14:paraId="0F78AED2" w14:textId="77777777" w:rsidR="00B17056" w:rsidRDefault="00B17056" w:rsidP="00B17056">
      <w:pPr>
        <w:pStyle w:val="NoSpacing"/>
      </w:pPr>
    </w:p>
    <w:p w14:paraId="23D7740D" w14:textId="77777777" w:rsidR="00B17056" w:rsidRDefault="00B17056" w:rsidP="00B17056">
      <w:pPr>
        <w:pStyle w:val="NoSpacing"/>
      </w:pPr>
      <w:r>
        <w:t>14 Feb.1478</w:t>
      </w:r>
      <w:r>
        <w:tab/>
        <w:t>He was ordained subdeacon in the conventual church of the Austin Friars in</w:t>
      </w:r>
    </w:p>
    <w:p w14:paraId="1B8BCE52" w14:textId="7B9B2BCF" w:rsidR="00B17056" w:rsidRDefault="00B17056" w:rsidP="00B17056">
      <w:pPr>
        <w:pStyle w:val="NoSpacing"/>
      </w:pPr>
      <w:r>
        <w:tab/>
      </w:r>
      <w:r>
        <w:tab/>
        <w:t>York, by William Egremont, Bishop of Dromore(q.v.)</w:t>
      </w:r>
      <w:r>
        <w:t>, by letters</w:t>
      </w:r>
    </w:p>
    <w:p w14:paraId="0AEC9FD6" w14:textId="3CE067B8" w:rsidR="00B17056" w:rsidRDefault="00B17056" w:rsidP="00B17056">
      <w:pPr>
        <w:pStyle w:val="NoSpacing"/>
      </w:pPr>
      <w:r>
        <w:tab/>
      </w:r>
      <w:r>
        <w:tab/>
        <w:t>dimissory as he was from Lincoln diocese.</w:t>
      </w:r>
      <w:bookmarkStart w:id="0" w:name="_GoBack"/>
      <w:bookmarkEnd w:id="0"/>
    </w:p>
    <w:p w14:paraId="5D76F116" w14:textId="77777777" w:rsidR="00B17056" w:rsidRDefault="00B17056" w:rsidP="00B17056">
      <w:pPr>
        <w:pStyle w:val="NoSpacing"/>
      </w:pPr>
      <w:r>
        <w:tab/>
      </w:r>
      <w:r>
        <w:tab/>
        <w:t>(“York Clergy Ordinations 1475-1500” ed. David M. Smith p.32)</w:t>
      </w:r>
    </w:p>
    <w:p w14:paraId="370BB5E7" w14:textId="77777777" w:rsidR="00B17056" w:rsidRDefault="00B17056" w:rsidP="00B17056">
      <w:pPr>
        <w:pStyle w:val="NoSpacing"/>
      </w:pPr>
    </w:p>
    <w:p w14:paraId="574E41BF" w14:textId="77777777" w:rsidR="00B17056" w:rsidRDefault="00B17056" w:rsidP="00B17056">
      <w:pPr>
        <w:pStyle w:val="NoSpacing"/>
      </w:pPr>
    </w:p>
    <w:p w14:paraId="703D2CA0" w14:textId="77777777" w:rsidR="00B17056" w:rsidRDefault="00B17056" w:rsidP="00B17056">
      <w:pPr>
        <w:pStyle w:val="NoSpacing"/>
      </w:pPr>
      <w:r>
        <w:t>3 December 2019</w:t>
      </w:r>
    </w:p>
    <w:p w14:paraId="2D871EB1" w14:textId="75E5FA12" w:rsidR="006B2F86" w:rsidRPr="00E25D54" w:rsidRDefault="00B17056" w:rsidP="00E71FC3">
      <w:pPr>
        <w:pStyle w:val="NoSpacing"/>
      </w:pPr>
    </w:p>
    <w:sectPr w:rsidR="006B2F86" w:rsidRPr="00E25D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745EF" w14:textId="77777777" w:rsidR="00E25D54" w:rsidRDefault="00E25D54" w:rsidP="00E71FC3">
      <w:pPr>
        <w:spacing w:after="0" w:line="240" w:lineRule="auto"/>
      </w:pPr>
      <w:r>
        <w:separator/>
      </w:r>
    </w:p>
  </w:endnote>
  <w:endnote w:type="continuationSeparator" w:id="0">
    <w:p w14:paraId="7E4478AC" w14:textId="77777777" w:rsidR="00E25D54" w:rsidRDefault="00E25D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65A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13236" w14:textId="77777777" w:rsidR="00E25D54" w:rsidRDefault="00E25D54" w:rsidP="00E71FC3">
      <w:pPr>
        <w:spacing w:after="0" w:line="240" w:lineRule="auto"/>
      </w:pPr>
      <w:r>
        <w:separator/>
      </w:r>
    </w:p>
  </w:footnote>
  <w:footnote w:type="continuationSeparator" w:id="0">
    <w:p w14:paraId="407F2C39" w14:textId="77777777" w:rsidR="00E25D54" w:rsidRDefault="00E25D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54"/>
    <w:rsid w:val="001A7C09"/>
    <w:rsid w:val="00577BD5"/>
    <w:rsid w:val="00656CBA"/>
    <w:rsid w:val="006A1F77"/>
    <w:rsid w:val="00733BE7"/>
    <w:rsid w:val="00AB52E8"/>
    <w:rsid w:val="00B16D3F"/>
    <w:rsid w:val="00B17056"/>
    <w:rsid w:val="00BB41AC"/>
    <w:rsid w:val="00E25D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52349"/>
  <w15:chartTrackingRefBased/>
  <w15:docId w15:val="{B1076BD8-560A-4BE0-AAFD-2FF542FC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2019-12-03T17:47:00Z</dcterms:created>
  <dcterms:modified xsi:type="dcterms:W3CDTF">2019-12-03T18:03:00Z</dcterms:modified>
</cp:coreProperties>
</file>